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3731D" w14:textId="6803E50D" w:rsidR="002A2DCD" w:rsidRPr="00CA05A6" w:rsidRDefault="000E4AA1" w:rsidP="00CA05A6">
      <w:pPr>
        <w:pStyle w:val="Tintroduction"/>
      </w:pPr>
      <w:r>
        <w:t>307</w:t>
      </w:r>
      <w:r w:rsidR="008E3A55">
        <w:t xml:space="preserve"> </w:t>
      </w:r>
      <w:r w:rsidR="008D7FFE" w:rsidRPr="00CA05A6">
        <w:t xml:space="preserve">– </w:t>
      </w:r>
      <w:r>
        <w:t>Réaliser des pages Web interactives</w:t>
      </w:r>
    </w:p>
    <w:p w14:paraId="1413E2E6" w14:textId="77777777" w:rsidR="008D7FFE" w:rsidRDefault="008D7FFE" w:rsidP="008D7FFE">
      <w:pPr>
        <w:pStyle w:val="Titre1"/>
      </w:pPr>
      <w:bookmarkStart w:id="0" w:name="_Toc24718641"/>
      <w:bookmarkStart w:id="1" w:name="_Toc25304316"/>
      <w:r>
        <w:t>Rapport personnel</w:t>
      </w:r>
      <w:bookmarkEnd w:id="0"/>
      <w:bookmarkEnd w:id="1"/>
      <w:r w:rsidR="004A615C">
        <w:t xml:space="preserve"> </w:t>
      </w:r>
    </w:p>
    <w:p w14:paraId="59F45058" w14:textId="7334EF6B" w:rsidR="008D7FFE" w:rsidRDefault="00512EE3" w:rsidP="004A615C">
      <w:pPr>
        <w:pStyle w:val="Pinfos"/>
      </w:pPr>
      <w:r>
        <w:t>Version 1</w:t>
      </w:r>
      <w:r w:rsidR="008D7FFE">
        <w:t xml:space="preserve"> du </w:t>
      </w:r>
      <w:r w:rsidR="00594A89" w:rsidRPr="00AF4FBC">
        <w:fldChar w:fldCharType="begin"/>
      </w:r>
      <w:r w:rsidR="00594A89" w:rsidRPr="00AF4FBC">
        <w:instrText xml:space="preserve"> SAVEDATE  \@ "d MMMM yyyy"  \* MERGEFORMAT </w:instrText>
      </w:r>
      <w:r w:rsidR="00594A89" w:rsidRPr="00AF4FBC">
        <w:fldChar w:fldCharType="separate"/>
      </w:r>
      <w:r w:rsidR="004C2656">
        <w:rPr>
          <w:noProof/>
        </w:rPr>
        <w:t>14 juin 2021</w:t>
      </w:r>
      <w:r w:rsidR="00594A89" w:rsidRPr="00AF4FBC">
        <w:fldChar w:fldCharType="end"/>
      </w:r>
    </w:p>
    <w:p w14:paraId="0CBB220E" w14:textId="77777777" w:rsidR="00A71F0C" w:rsidRPr="00A71F0C" w:rsidRDefault="00A71F0C" w:rsidP="004A615C">
      <w:pPr>
        <w:pStyle w:val="Pinfos"/>
        <w:rPr>
          <w:rStyle w:val="Cgrand"/>
        </w:rPr>
      </w:pPr>
      <w:r w:rsidRPr="00A71F0C">
        <w:rPr>
          <w:rStyle w:val="Cgrand"/>
          <w:noProof/>
        </w:rPr>
        <w:drawing>
          <wp:anchor distT="0" distB="0" distL="114300" distR="114300" simplePos="0" relativeHeight="251658240" behindDoc="0" locked="0" layoutInCell="1" allowOverlap="1" wp14:anchorId="6600A82D" wp14:editId="4240ABBA">
            <wp:simplePos x="0" y="0"/>
            <wp:positionH relativeFrom="margin">
              <wp:posOffset>1410335</wp:posOffset>
            </wp:positionH>
            <wp:positionV relativeFrom="paragraph">
              <wp:posOffset>318755</wp:posOffset>
            </wp:positionV>
            <wp:extent cx="2981325" cy="410908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Weapons-resized-timeline-1.png"/>
                    <pic:cNvPicPr/>
                  </pic:nvPicPr>
                  <pic:blipFill>
                    <a:blip r:embed="rId8">
                      <a:extLst>
                        <a:ext uri="{28A0092B-C50C-407E-A947-70E740481C1C}">
                          <a14:useLocalDpi xmlns:a14="http://schemas.microsoft.com/office/drawing/2010/main" val="0"/>
                        </a:ext>
                      </a:extLst>
                    </a:blip>
                    <a:stretch>
                      <a:fillRect/>
                    </a:stretch>
                  </pic:blipFill>
                  <pic:spPr>
                    <a:xfrm>
                      <a:off x="0" y="0"/>
                      <a:ext cx="2981325" cy="4109085"/>
                    </a:xfrm>
                    <a:prstGeom prst="rect">
                      <a:avLst/>
                    </a:prstGeom>
                  </pic:spPr>
                </pic:pic>
              </a:graphicData>
            </a:graphic>
            <wp14:sizeRelH relativeFrom="margin">
              <wp14:pctWidth>0</wp14:pctWidth>
            </wp14:sizeRelH>
            <wp14:sizeRelV relativeFrom="margin">
              <wp14:pctHeight>0</wp14:pctHeight>
            </wp14:sizeRelV>
          </wp:anchor>
        </w:drawing>
      </w:r>
      <w:r w:rsidRPr="00A71F0C">
        <w:rPr>
          <w:rStyle w:val="Cgrand"/>
        </w:rPr>
        <w:t>Dreosti</w:t>
      </w:r>
      <w:r>
        <w:t xml:space="preserve"> </w:t>
      </w:r>
      <w:r w:rsidRPr="00A71F0C">
        <w:rPr>
          <w:rStyle w:val="Cgrand"/>
        </w:rPr>
        <w:t>Robin</w:t>
      </w:r>
    </w:p>
    <w:p w14:paraId="02161DA6" w14:textId="4D871B21" w:rsidR="008D7FFE" w:rsidRDefault="008D7FFE" w:rsidP="00A71F0C">
      <w:pPr>
        <w:pStyle w:val="Pdate"/>
      </w:pPr>
      <w:r>
        <w:t xml:space="preserve">Module du </w:t>
      </w:r>
      <w:sdt>
        <w:sdtPr>
          <w:id w:val="1112704337"/>
          <w:placeholder>
            <w:docPart w:val="90F8E132BA3A4852B2B89780D2CE9D17"/>
          </w:placeholder>
          <w:date w:fullDate="2021-05-17T00:00:00Z">
            <w:dateFormat w:val="dd.MM.yyyy"/>
            <w:lid w:val="fr-CH"/>
            <w:storeMappedDataAs w:val="dateTime"/>
            <w:calendar w:val="gregorian"/>
          </w:date>
        </w:sdtPr>
        <w:sdtContent>
          <w:r w:rsidR="00BA30DF">
            <w:t>17.05.2021</w:t>
          </w:r>
        </w:sdtContent>
      </w:sdt>
      <w:r>
        <w:t xml:space="preserve"> au </w:t>
      </w:r>
      <w:sdt>
        <w:sdtPr>
          <w:id w:val="1953203529"/>
          <w:placeholder>
            <w:docPart w:val="90F8E132BA3A4852B2B89780D2CE9D17"/>
          </w:placeholder>
          <w:date w:fullDate="2021-06-15T00:00:00Z">
            <w:dateFormat w:val="dd.MM.yyyy"/>
            <w:lid w:val="fr-CH"/>
            <w:storeMappedDataAs w:val="dateTime"/>
            <w:calendar w:val="gregorian"/>
          </w:date>
        </w:sdtPr>
        <w:sdtContent>
          <w:r w:rsidR="004A6F3F">
            <w:t>15.06.2021</w:t>
          </w:r>
        </w:sdtContent>
      </w:sdt>
      <w:r>
        <w:t>.</w:t>
      </w:r>
    </w:p>
    <w:p w14:paraId="257C2360" w14:textId="77777777" w:rsidR="00171EEC" w:rsidRDefault="00171EEC" w:rsidP="008E3A55">
      <w:pPr>
        <w:pStyle w:val="Tauteur"/>
        <w:sectPr w:rsidR="00171EE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2665EAF4" w14:textId="77777777" w:rsidR="001551CA" w:rsidRDefault="004A615C" w:rsidP="00EA0166">
      <w:pPr>
        <w:pStyle w:val="Ttabledesmatire"/>
      </w:pPr>
      <w:bookmarkStart w:id="2" w:name="_Toc22284150"/>
      <w:bookmarkStart w:id="3" w:name="_Toc24718642"/>
      <w:bookmarkStart w:id="4" w:name="_Toc25304317"/>
      <w:r>
        <w:lastRenderedPageBreak/>
        <w:t>Table de matière</w:t>
      </w:r>
      <w:bookmarkEnd w:id="2"/>
      <w:bookmarkEnd w:id="3"/>
      <w:bookmarkEnd w:id="4"/>
      <w:r>
        <w:t xml:space="preserve"> </w:t>
      </w:r>
    </w:p>
    <w:p w14:paraId="46CB2985" w14:textId="78F651C2" w:rsidR="00056FD2" w:rsidRDefault="0012470E">
      <w:pPr>
        <w:pStyle w:val="TM2"/>
        <w:tabs>
          <w:tab w:val="right" w:leader="dot" w:pos="9062"/>
        </w:tabs>
        <w:rPr>
          <w:rFonts w:asciiTheme="minorHAnsi" w:eastAsiaTheme="minorEastAsia" w:hAnsiTheme="minorHAnsi"/>
          <w:b w:val="0"/>
          <w:bCs w:val="0"/>
          <w:noProof/>
          <w:sz w:val="22"/>
          <w:szCs w:val="22"/>
          <w:lang w:eastAsia="fr-CH"/>
        </w:rPr>
      </w:pPr>
      <w:r>
        <w:rPr>
          <w:rFonts w:asciiTheme="majorHAnsi" w:hAnsiTheme="majorHAnsi"/>
          <w:b w:val="0"/>
          <w:bCs w:val="0"/>
          <w:caps/>
          <w:sz w:val="24"/>
          <w:szCs w:val="24"/>
        </w:rPr>
        <w:fldChar w:fldCharType="begin"/>
      </w:r>
      <w:r>
        <w:rPr>
          <w:rFonts w:asciiTheme="majorHAnsi" w:hAnsiTheme="majorHAnsi"/>
          <w:caps/>
          <w:sz w:val="24"/>
          <w:szCs w:val="24"/>
        </w:rPr>
        <w:instrText xml:space="preserve"> TOC \o "2-5" \h \z \t "T_TM;1;Légende;7" </w:instrText>
      </w:r>
      <w:r>
        <w:rPr>
          <w:rFonts w:asciiTheme="majorHAnsi" w:hAnsiTheme="majorHAnsi"/>
          <w:b w:val="0"/>
          <w:bCs w:val="0"/>
          <w:caps/>
          <w:sz w:val="24"/>
          <w:szCs w:val="24"/>
        </w:rPr>
        <w:fldChar w:fldCharType="separate"/>
      </w:r>
      <w:hyperlink w:anchor="_Toc74576999" w:history="1">
        <w:r w:rsidR="00056FD2" w:rsidRPr="0054604E">
          <w:rPr>
            <w:rStyle w:val="Lienhypertexte"/>
            <w:noProof/>
            <w:highlight w:val="white"/>
          </w:rPr>
          <w:t>Introduction</w:t>
        </w:r>
        <w:r w:rsidR="00056FD2">
          <w:rPr>
            <w:noProof/>
            <w:webHidden/>
          </w:rPr>
          <w:tab/>
        </w:r>
        <w:r w:rsidR="00056FD2">
          <w:rPr>
            <w:noProof/>
            <w:webHidden/>
          </w:rPr>
          <w:fldChar w:fldCharType="begin"/>
        </w:r>
        <w:r w:rsidR="00056FD2">
          <w:rPr>
            <w:noProof/>
            <w:webHidden/>
          </w:rPr>
          <w:instrText xml:space="preserve"> PAGEREF _Toc74576999 \h </w:instrText>
        </w:r>
        <w:r w:rsidR="00056FD2">
          <w:rPr>
            <w:noProof/>
            <w:webHidden/>
          </w:rPr>
        </w:r>
        <w:r w:rsidR="00056FD2">
          <w:rPr>
            <w:noProof/>
            <w:webHidden/>
          </w:rPr>
          <w:fldChar w:fldCharType="separate"/>
        </w:r>
        <w:r w:rsidR="00056FD2">
          <w:rPr>
            <w:noProof/>
            <w:webHidden/>
          </w:rPr>
          <w:t>3</w:t>
        </w:r>
        <w:r w:rsidR="00056FD2">
          <w:rPr>
            <w:noProof/>
            <w:webHidden/>
          </w:rPr>
          <w:fldChar w:fldCharType="end"/>
        </w:r>
      </w:hyperlink>
    </w:p>
    <w:p w14:paraId="7B04BCBD" w14:textId="2DC47CBD"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00" w:history="1">
        <w:r w:rsidRPr="0054604E">
          <w:rPr>
            <w:rStyle w:val="Lienhypertexte"/>
            <w:noProof/>
            <w:highlight w:val="white"/>
          </w:rPr>
          <w:t>Exercice 1</w:t>
        </w:r>
        <w:r>
          <w:rPr>
            <w:noProof/>
            <w:webHidden/>
          </w:rPr>
          <w:tab/>
        </w:r>
        <w:r>
          <w:rPr>
            <w:noProof/>
            <w:webHidden/>
          </w:rPr>
          <w:fldChar w:fldCharType="begin"/>
        </w:r>
        <w:r>
          <w:rPr>
            <w:noProof/>
            <w:webHidden/>
          </w:rPr>
          <w:instrText xml:space="preserve"> PAGEREF _Toc74577000 \h </w:instrText>
        </w:r>
        <w:r>
          <w:rPr>
            <w:noProof/>
            <w:webHidden/>
          </w:rPr>
        </w:r>
        <w:r>
          <w:rPr>
            <w:noProof/>
            <w:webHidden/>
          </w:rPr>
          <w:fldChar w:fldCharType="separate"/>
        </w:r>
        <w:r>
          <w:rPr>
            <w:noProof/>
            <w:webHidden/>
          </w:rPr>
          <w:t>3</w:t>
        </w:r>
        <w:r>
          <w:rPr>
            <w:noProof/>
            <w:webHidden/>
          </w:rPr>
          <w:fldChar w:fldCharType="end"/>
        </w:r>
      </w:hyperlink>
    </w:p>
    <w:p w14:paraId="7FC98E4D" w14:textId="03FA2F85"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01" w:history="1">
        <w:r w:rsidRPr="0054604E">
          <w:rPr>
            <w:rStyle w:val="Lienhypertexte"/>
            <w:noProof/>
            <w:lang w:eastAsia="fr-CH"/>
          </w:rPr>
          <w:t>Exercice 2</w:t>
        </w:r>
        <w:r>
          <w:rPr>
            <w:noProof/>
            <w:webHidden/>
          </w:rPr>
          <w:tab/>
        </w:r>
        <w:r>
          <w:rPr>
            <w:noProof/>
            <w:webHidden/>
          </w:rPr>
          <w:fldChar w:fldCharType="begin"/>
        </w:r>
        <w:r>
          <w:rPr>
            <w:noProof/>
            <w:webHidden/>
          </w:rPr>
          <w:instrText xml:space="preserve"> PAGEREF _Toc74577001 \h </w:instrText>
        </w:r>
        <w:r>
          <w:rPr>
            <w:noProof/>
            <w:webHidden/>
          </w:rPr>
        </w:r>
        <w:r>
          <w:rPr>
            <w:noProof/>
            <w:webHidden/>
          </w:rPr>
          <w:fldChar w:fldCharType="separate"/>
        </w:r>
        <w:r>
          <w:rPr>
            <w:noProof/>
            <w:webHidden/>
          </w:rPr>
          <w:t>3</w:t>
        </w:r>
        <w:r>
          <w:rPr>
            <w:noProof/>
            <w:webHidden/>
          </w:rPr>
          <w:fldChar w:fldCharType="end"/>
        </w:r>
      </w:hyperlink>
    </w:p>
    <w:p w14:paraId="726512AF" w14:textId="259BBE8E"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02" w:history="1">
        <w:r w:rsidRPr="0054604E">
          <w:rPr>
            <w:rStyle w:val="Lienhypertexte"/>
            <w:noProof/>
          </w:rPr>
          <w:t>Login</w:t>
        </w:r>
        <w:r>
          <w:rPr>
            <w:noProof/>
            <w:webHidden/>
          </w:rPr>
          <w:tab/>
        </w:r>
        <w:r>
          <w:rPr>
            <w:noProof/>
            <w:webHidden/>
          </w:rPr>
          <w:fldChar w:fldCharType="begin"/>
        </w:r>
        <w:r>
          <w:rPr>
            <w:noProof/>
            <w:webHidden/>
          </w:rPr>
          <w:instrText xml:space="preserve"> PAGEREF _Toc74577002 \h </w:instrText>
        </w:r>
        <w:r>
          <w:rPr>
            <w:noProof/>
            <w:webHidden/>
          </w:rPr>
        </w:r>
        <w:r>
          <w:rPr>
            <w:noProof/>
            <w:webHidden/>
          </w:rPr>
          <w:fldChar w:fldCharType="separate"/>
        </w:r>
        <w:r>
          <w:rPr>
            <w:noProof/>
            <w:webHidden/>
          </w:rPr>
          <w:t>5</w:t>
        </w:r>
        <w:r>
          <w:rPr>
            <w:noProof/>
            <w:webHidden/>
          </w:rPr>
          <w:fldChar w:fldCharType="end"/>
        </w:r>
      </w:hyperlink>
    </w:p>
    <w:p w14:paraId="2A8AC760" w14:textId="52A3FB39" w:rsidR="00056FD2" w:rsidRDefault="00056FD2">
      <w:pPr>
        <w:pStyle w:val="TM4"/>
        <w:tabs>
          <w:tab w:val="right" w:leader="dot" w:pos="9062"/>
        </w:tabs>
        <w:rPr>
          <w:rFonts w:asciiTheme="minorHAnsi" w:eastAsiaTheme="minorEastAsia" w:hAnsiTheme="minorHAnsi"/>
          <w:noProof/>
          <w:sz w:val="22"/>
          <w:szCs w:val="22"/>
          <w:lang w:eastAsia="fr-CH"/>
        </w:rPr>
      </w:pPr>
      <w:hyperlink w:anchor="_Toc74577003" w:history="1">
        <w:r w:rsidRPr="0054604E">
          <w:rPr>
            <w:rStyle w:val="Lienhypertexte"/>
            <w:noProof/>
          </w:rPr>
          <w:t>GET</w:t>
        </w:r>
        <w:r>
          <w:rPr>
            <w:noProof/>
            <w:webHidden/>
          </w:rPr>
          <w:tab/>
        </w:r>
        <w:r>
          <w:rPr>
            <w:noProof/>
            <w:webHidden/>
          </w:rPr>
          <w:fldChar w:fldCharType="begin"/>
        </w:r>
        <w:r>
          <w:rPr>
            <w:noProof/>
            <w:webHidden/>
          </w:rPr>
          <w:instrText xml:space="preserve"> PAGEREF _Toc74577003 \h </w:instrText>
        </w:r>
        <w:r>
          <w:rPr>
            <w:noProof/>
            <w:webHidden/>
          </w:rPr>
        </w:r>
        <w:r>
          <w:rPr>
            <w:noProof/>
            <w:webHidden/>
          </w:rPr>
          <w:fldChar w:fldCharType="separate"/>
        </w:r>
        <w:r>
          <w:rPr>
            <w:noProof/>
            <w:webHidden/>
          </w:rPr>
          <w:t>5</w:t>
        </w:r>
        <w:r>
          <w:rPr>
            <w:noProof/>
            <w:webHidden/>
          </w:rPr>
          <w:fldChar w:fldCharType="end"/>
        </w:r>
      </w:hyperlink>
    </w:p>
    <w:p w14:paraId="290F74D5" w14:textId="23030172" w:rsidR="00056FD2" w:rsidRDefault="00056FD2">
      <w:pPr>
        <w:pStyle w:val="TM4"/>
        <w:tabs>
          <w:tab w:val="right" w:leader="dot" w:pos="9062"/>
        </w:tabs>
        <w:rPr>
          <w:rFonts w:asciiTheme="minorHAnsi" w:eastAsiaTheme="minorEastAsia" w:hAnsiTheme="minorHAnsi"/>
          <w:noProof/>
          <w:sz w:val="22"/>
          <w:szCs w:val="22"/>
          <w:lang w:eastAsia="fr-CH"/>
        </w:rPr>
      </w:pPr>
      <w:hyperlink w:anchor="_Toc74577004" w:history="1">
        <w:r w:rsidRPr="0054604E">
          <w:rPr>
            <w:rStyle w:val="Lienhypertexte"/>
            <w:noProof/>
          </w:rPr>
          <w:t>POST</w:t>
        </w:r>
        <w:r>
          <w:rPr>
            <w:noProof/>
            <w:webHidden/>
          </w:rPr>
          <w:tab/>
        </w:r>
        <w:r>
          <w:rPr>
            <w:noProof/>
            <w:webHidden/>
          </w:rPr>
          <w:fldChar w:fldCharType="begin"/>
        </w:r>
        <w:r>
          <w:rPr>
            <w:noProof/>
            <w:webHidden/>
          </w:rPr>
          <w:instrText xml:space="preserve"> PAGEREF _Toc74577004 \h </w:instrText>
        </w:r>
        <w:r>
          <w:rPr>
            <w:noProof/>
            <w:webHidden/>
          </w:rPr>
        </w:r>
        <w:r>
          <w:rPr>
            <w:noProof/>
            <w:webHidden/>
          </w:rPr>
          <w:fldChar w:fldCharType="separate"/>
        </w:r>
        <w:r>
          <w:rPr>
            <w:noProof/>
            <w:webHidden/>
          </w:rPr>
          <w:t>6</w:t>
        </w:r>
        <w:r>
          <w:rPr>
            <w:noProof/>
            <w:webHidden/>
          </w:rPr>
          <w:fldChar w:fldCharType="end"/>
        </w:r>
      </w:hyperlink>
    </w:p>
    <w:p w14:paraId="5101E9BE" w14:textId="46C8A117"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05" w:history="1">
        <w:r w:rsidRPr="0054604E">
          <w:rPr>
            <w:rStyle w:val="Lienhypertexte"/>
            <w:noProof/>
            <w:lang w:val="en-US"/>
          </w:rPr>
          <w:t>switch dans javaScript:</w:t>
        </w:r>
        <w:r>
          <w:rPr>
            <w:noProof/>
            <w:webHidden/>
          </w:rPr>
          <w:tab/>
        </w:r>
        <w:r>
          <w:rPr>
            <w:noProof/>
            <w:webHidden/>
          </w:rPr>
          <w:fldChar w:fldCharType="begin"/>
        </w:r>
        <w:r>
          <w:rPr>
            <w:noProof/>
            <w:webHidden/>
          </w:rPr>
          <w:instrText xml:space="preserve"> PAGEREF _Toc74577005 \h </w:instrText>
        </w:r>
        <w:r>
          <w:rPr>
            <w:noProof/>
            <w:webHidden/>
          </w:rPr>
        </w:r>
        <w:r>
          <w:rPr>
            <w:noProof/>
            <w:webHidden/>
          </w:rPr>
          <w:fldChar w:fldCharType="separate"/>
        </w:r>
        <w:r>
          <w:rPr>
            <w:noProof/>
            <w:webHidden/>
          </w:rPr>
          <w:t>11</w:t>
        </w:r>
        <w:r>
          <w:rPr>
            <w:noProof/>
            <w:webHidden/>
          </w:rPr>
          <w:fldChar w:fldCharType="end"/>
        </w:r>
      </w:hyperlink>
    </w:p>
    <w:p w14:paraId="5170FA1C" w14:textId="4112A34B"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06" w:history="1">
        <w:r w:rsidRPr="0054604E">
          <w:rPr>
            <w:rStyle w:val="Lienhypertexte"/>
            <w:noProof/>
            <w:lang w:val="en-US"/>
          </w:rPr>
          <w:t>forEache en javaScript</w:t>
        </w:r>
        <w:r>
          <w:rPr>
            <w:noProof/>
            <w:webHidden/>
          </w:rPr>
          <w:tab/>
        </w:r>
        <w:r>
          <w:rPr>
            <w:noProof/>
            <w:webHidden/>
          </w:rPr>
          <w:fldChar w:fldCharType="begin"/>
        </w:r>
        <w:r>
          <w:rPr>
            <w:noProof/>
            <w:webHidden/>
          </w:rPr>
          <w:instrText xml:space="preserve"> PAGEREF _Toc74577006 \h </w:instrText>
        </w:r>
        <w:r>
          <w:rPr>
            <w:noProof/>
            <w:webHidden/>
          </w:rPr>
        </w:r>
        <w:r>
          <w:rPr>
            <w:noProof/>
            <w:webHidden/>
          </w:rPr>
          <w:fldChar w:fldCharType="separate"/>
        </w:r>
        <w:r>
          <w:rPr>
            <w:noProof/>
            <w:webHidden/>
          </w:rPr>
          <w:t>12</w:t>
        </w:r>
        <w:r>
          <w:rPr>
            <w:noProof/>
            <w:webHidden/>
          </w:rPr>
          <w:fldChar w:fldCharType="end"/>
        </w:r>
      </w:hyperlink>
    </w:p>
    <w:p w14:paraId="7637E713" w14:textId="29C01736"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07" w:history="1">
        <w:r w:rsidRPr="0054604E">
          <w:rPr>
            <w:rStyle w:val="Lienhypertexte"/>
            <w:noProof/>
            <w:lang w:val="en-US"/>
          </w:rPr>
          <w:t>Fori en javascript</w:t>
        </w:r>
        <w:r>
          <w:rPr>
            <w:noProof/>
            <w:webHidden/>
          </w:rPr>
          <w:tab/>
        </w:r>
        <w:r>
          <w:rPr>
            <w:noProof/>
            <w:webHidden/>
          </w:rPr>
          <w:fldChar w:fldCharType="begin"/>
        </w:r>
        <w:r>
          <w:rPr>
            <w:noProof/>
            <w:webHidden/>
          </w:rPr>
          <w:instrText xml:space="preserve"> PAGEREF _Toc74577007 \h </w:instrText>
        </w:r>
        <w:r>
          <w:rPr>
            <w:noProof/>
            <w:webHidden/>
          </w:rPr>
        </w:r>
        <w:r>
          <w:rPr>
            <w:noProof/>
            <w:webHidden/>
          </w:rPr>
          <w:fldChar w:fldCharType="separate"/>
        </w:r>
        <w:r>
          <w:rPr>
            <w:noProof/>
            <w:webHidden/>
          </w:rPr>
          <w:t>12</w:t>
        </w:r>
        <w:r>
          <w:rPr>
            <w:noProof/>
            <w:webHidden/>
          </w:rPr>
          <w:fldChar w:fldCharType="end"/>
        </w:r>
      </w:hyperlink>
    </w:p>
    <w:p w14:paraId="59A8BB1D" w14:textId="756067E9"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08" w:history="1">
        <w:r w:rsidRPr="0054604E">
          <w:rPr>
            <w:rStyle w:val="Lienhypertexte"/>
            <w:noProof/>
            <w:lang w:val="en-US"/>
          </w:rPr>
          <w:t>While en JavaScript</w:t>
        </w:r>
        <w:r>
          <w:rPr>
            <w:noProof/>
            <w:webHidden/>
          </w:rPr>
          <w:tab/>
        </w:r>
        <w:r>
          <w:rPr>
            <w:noProof/>
            <w:webHidden/>
          </w:rPr>
          <w:fldChar w:fldCharType="begin"/>
        </w:r>
        <w:r>
          <w:rPr>
            <w:noProof/>
            <w:webHidden/>
          </w:rPr>
          <w:instrText xml:space="preserve"> PAGEREF _Toc74577008 \h </w:instrText>
        </w:r>
        <w:r>
          <w:rPr>
            <w:noProof/>
            <w:webHidden/>
          </w:rPr>
        </w:r>
        <w:r>
          <w:rPr>
            <w:noProof/>
            <w:webHidden/>
          </w:rPr>
          <w:fldChar w:fldCharType="separate"/>
        </w:r>
        <w:r>
          <w:rPr>
            <w:noProof/>
            <w:webHidden/>
          </w:rPr>
          <w:t>12</w:t>
        </w:r>
        <w:r>
          <w:rPr>
            <w:noProof/>
            <w:webHidden/>
          </w:rPr>
          <w:fldChar w:fldCharType="end"/>
        </w:r>
      </w:hyperlink>
    </w:p>
    <w:p w14:paraId="391F2113" w14:textId="51A03BFB"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09" w:history="1">
        <w:r w:rsidRPr="0054604E">
          <w:rPr>
            <w:rStyle w:val="Lienhypertexte"/>
            <w:noProof/>
            <w:lang w:val="en-US"/>
          </w:rPr>
          <w:t>Do while en JavaScript</w:t>
        </w:r>
        <w:r>
          <w:rPr>
            <w:noProof/>
            <w:webHidden/>
          </w:rPr>
          <w:tab/>
        </w:r>
        <w:r>
          <w:rPr>
            <w:noProof/>
            <w:webHidden/>
          </w:rPr>
          <w:fldChar w:fldCharType="begin"/>
        </w:r>
        <w:r>
          <w:rPr>
            <w:noProof/>
            <w:webHidden/>
          </w:rPr>
          <w:instrText xml:space="preserve"> PAGEREF _Toc74577009 \h </w:instrText>
        </w:r>
        <w:r>
          <w:rPr>
            <w:noProof/>
            <w:webHidden/>
          </w:rPr>
        </w:r>
        <w:r>
          <w:rPr>
            <w:noProof/>
            <w:webHidden/>
          </w:rPr>
          <w:fldChar w:fldCharType="separate"/>
        </w:r>
        <w:r>
          <w:rPr>
            <w:noProof/>
            <w:webHidden/>
          </w:rPr>
          <w:t>13</w:t>
        </w:r>
        <w:r>
          <w:rPr>
            <w:noProof/>
            <w:webHidden/>
          </w:rPr>
          <w:fldChar w:fldCharType="end"/>
        </w:r>
      </w:hyperlink>
    </w:p>
    <w:p w14:paraId="7A44B210" w14:textId="5FB7C9E0"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10" w:history="1">
        <w:r w:rsidRPr="0054604E">
          <w:rPr>
            <w:rStyle w:val="Lienhypertexte"/>
            <w:noProof/>
          </w:rPr>
          <w:t>Parcourir un tableau JSON dans JavaScript</w:t>
        </w:r>
        <w:r>
          <w:rPr>
            <w:noProof/>
            <w:webHidden/>
          </w:rPr>
          <w:tab/>
        </w:r>
        <w:r>
          <w:rPr>
            <w:noProof/>
            <w:webHidden/>
          </w:rPr>
          <w:fldChar w:fldCharType="begin"/>
        </w:r>
        <w:r>
          <w:rPr>
            <w:noProof/>
            <w:webHidden/>
          </w:rPr>
          <w:instrText xml:space="preserve"> PAGEREF _Toc74577010 \h </w:instrText>
        </w:r>
        <w:r>
          <w:rPr>
            <w:noProof/>
            <w:webHidden/>
          </w:rPr>
        </w:r>
        <w:r>
          <w:rPr>
            <w:noProof/>
            <w:webHidden/>
          </w:rPr>
          <w:fldChar w:fldCharType="separate"/>
        </w:r>
        <w:r>
          <w:rPr>
            <w:noProof/>
            <w:webHidden/>
          </w:rPr>
          <w:t>13</w:t>
        </w:r>
        <w:r>
          <w:rPr>
            <w:noProof/>
            <w:webHidden/>
          </w:rPr>
          <w:fldChar w:fldCharType="end"/>
        </w:r>
      </w:hyperlink>
    </w:p>
    <w:p w14:paraId="386FF9B0" w14:textId="3F7F6B8F"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11" w:history="1">
        <w:r w:rsidRPr="0054604E">
          <w:rPr>
            <w:rStyle w:val="Lienhypertexte"/>
            <w:noProof/>
          </w:rPr>
          <w:t>Création d’objet en javaScipte</w:t>
        </w:r>
        <w:r>
          <w:rPr>
            <w:noProof/>
            <w:webHidden/>
          </w:rPr>
          <w:tab/>
        </w:r>
        <w:r>
          <w:rPr>
            <w:noProof/>
            <w:webHidden/>
          </w:rPr>
          <w:fldChar w:fldCharType="begin"/>
        </w:r>
        <w:r>
          <w:rPr>
            <w:noProof/>
            <w:webHidden/>
          </w:rPr>
          <w:instrText xml:space="preserve"> PAGEREF _Toc74577011 \h </w:instrText>
        </w:r>
        <w:r>
          <w:rPr>
            <w:noProof/>
            <w:webHidden/>
          </w:rPr>
        </w:r>
        <w:r>
          <w:rPr>
            <w:noProof/>
            <w:webHidden/>
          </w:rPr>
          <w:fldChar w:fldCharType="separate"/>
        </w:r>
        <w:r>
          <w:rPr>
            <w:noProof/>
            <w:webHidden/>
          </w:rPr>
          <w:t>14</w:t>
        </w:r>
        <w:r>
          <w:rPr>
            <w:noProof/>
            <w:webHidden/>
          </w:rPr>
          <w:fldChar w:fldCharType="end"/>
        </w:r>
      </w:hyperlink>
    </w:p>
    <w:p w14:paraId="3ACAA1BD" w14:textId="5735E536" w:rsidR="00056FD2" w:rsidRDefault="00056FD2">
      <w:pPr>
        <w:pStyle w:val="TM3"/>
        <w:tabs>
          <w:tab w:val="right" w:leader="dot" w:pos="9062"/>
        </w:tabs>
        <w:rPr>
          <w:rFonts w:asciiTheme="minorHAnsi" w:eastAsiaTheme="minorEastAsia" w:hAnsiTheme="minorHAnsi"/>
          <w:noProof/>
          <w:sz w:val="22"/>
          <w:szCs w:val="22"/>
          <w:lang w:eastAsia="fr-CH"/>
        </w:rPr>
      </w:pPr>
      <w:hyperlink w:anchor="_Toc74577012" w:history="1">
        <w:r w:rsidRPr="0054604E">
          <w:rPr>
            <w:rStyle w:val="Lienhypertexte"/>
            <w:noProof/>
          </w:rPr>
          <w:t>créer un objet avec la fonction objet (rare)</w:t>
        </w:r>
        <w:r>
          <w:rPr>
            <w:noProof/>
            <w:webHidden/>
          </w:rPr>
          <w:tab/>
        </w:r>
        <w:r>
          <w:rPr>
            <w:noProof/>
            <w:webHidden/>
          </w:rPr>
          <w:fldChar w:fldCharType="begin"/>
        </w:r>
        <w:r>
          <w:rPr>
            <w:noProof/>
            <w:webHidden/>
          </w:rPr>
          <w:instrText xml:space="preserve"> PAGEREF _Toc74577012 \h </w:instrText>
        </w:r>
        <w:r>
          <w:rPr>
            <w:noProof/>
            <w:webHidden/>
          </w:rPr>
        </w:r>
        <w:r>
          <w:rPr>
            <w:noProof/>
            <w:webHidden/>
          </w:rPr>
          <w:fldChar w:fldCharType="separate"/>
        </w:r>
        <w:r>
          <w:rPr>
            <w:noProof/>
            <w:webHidden/>
          </w:rPr>
          <w:t>14</w:t>
        </w:r>
        <w:r>
          <w:rPr>
            <w:noProof/>
            <w:webHidden/>
          </w:rPr>
          <w:fldChar w:fldCharType="end"/>
        </w:r>
      </w:hyperlink>
    </w:p>
    <w:p w14:paraId="0AABB079" w14:textId="78C6D18D"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13" w:history="1">
        <w:r w:rsidRPr="0054604E">
          <w:rPr>
            <w:rStyle w:val="Lienhypertexte"/>
            <w:noProof/>
          </w:rPr>
          <w:t>Ajouter du contenu dans un array</w:t>
        </w:r>
        <w:r>
          <w:rPr>
            <w:noProof/>
            <w:webHidden/>
          </w:rPr>
          <w:tab/>
        </w:r>
        <w:r>
          <w:rPr>
            <w:noProof/>
            <w:webHidden/>
          </w:rPr>
          <w:fldChar w:fldCharType="begin"/>
        </w:r>
        <w:r>
          <w:rPr>
            <w:noProof/>
            <w:webHidden/>
          </w:rPr>
          <w:instrText xml:space="preserve"> PAGEREF _Toc74577013 \h </w:instrText>
        </w:r>
        <w:r>
          <w:rPr>
            <w:noProof/>
            <w:webHidden/>
          </w:rPr>
        </w:r>
        <w:r>
          <w:rPr>
            <w:noProof/>
            <w:webHidden/>
          </w:rPr>
          <w:fldChar w:fldCharType="separate"/>
        </w:r>
        <w:r>
          <w:rPr>
            <w:noProof/>
            <w:webHidden/>
          </w:rPr>
          <w:t>14</w:t>
        </w:r>
        <w:r>
          <w:rPr>
            <w:noProof/>
            <w:webHidden/>
          </w:rPr>
          <w:fldChar w:fldCharType="end"/>
        </w:r>
      </w:hyperlink>
    </w:p>
    <w:p w14:paraId="779DB924" w14:textId="2599287D"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14" w:history="1">
        <w:r w:rsidRPr="0054604E">
          <w:rPr>
            <w:rStyle w:val="Lienhypertexte"/>
            <w:noProof/>
          </w:rPr>
          <w:t>Supprimer du contenu dans un array</w:t>
        </w:r>
        <w:r>
          <w:rPr>
            <w:noProof/>
            <w:webHidden/>
          </w:rPr>
          <w:tab/>
        </w:r>
        <w:r>
          <w:rPr>
            <w:noProof/>
            <w:webHidden/>
          </w:rPr>
          <w:fldChar w:fldCharType="begin"/>
        </w:r>
        <w:r>
          <w:rPr>
            <w:noProof/>
            <w:webHidden/>
          </w:rPr>
          <w:instrText xml:space="preserve"> PAGEREF _Toc74577014 \h </w:instrText>
        </w:r>
        <w:r>
          <w:rPr>
            <w:noProof/>
            <w:webHidden/>
          </w:rPr>
        </w:r>
        <w:r>
          <w:rPr>
            <w:noProof/>
            <w:webHidden/>
          </w:rPr>
          <w:fldChar w:fldCharType="separate"/>
        </w:r>
        <w:r>
          <w:rPr>
            <w:noProof/>
            <w:webHidden/>
          </w:rPr>
          <w:t>14</w:t>
        </w:r>
        <w:r>
          <w:rPr>
            <w:noProof/>
            <w:webHidden/>
          </w:rPr>
          <w:fldChar w:fldCharType="end"/>
        </w:r>
      </w:hyperlink>
    </w:p>
    <w:p w14:paraId="78D49A34" w14:textId="0F45698D"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15" w:history="1">
        <w:r w:rsidRPr="0054604E">
          <w:rPr>
            <w:rStyle w:val="Lienhypertexte"/>
            <w:noProof/>
          </w:rPr>
          <w:t>Création de classe</w:t>
        </w:r>
        <w:r>
          <w:rPr>
            <w:noProof/>
            <w:webHidden/>
          </w:rPr>
          <w:tab/>
        </w:r>
        <w:r>
          <w:rPr>
            <w:noProof/>
            <w:webHidden/>
          </w:rPr>
          <w:fldChar w:fldCharType="begin"/>
        </w:r>
        <w:r>
          <w:rPr>
            <w:noProof/>
            <w:webHidden/>
          </w:rPr>
          <w:instrText xml:space="preserve"> PAGEREF _Toc74577015 \h </w:instrText>
        </w:r>
        <w:r>
          <w:rPr>
            <w:noProof/>
            <w:webHidden/>
          </w:rPr>
        </w:r>
        <w:r>
          <w:rPr>
            <w:noProof/>
            <w:webHidden/>
          </w:rPr>
          <w:fldChar w:fldCharType="separate"/>
        </w:r>
        <w:r>
          <w:rPr>
            <w:noProof/>
            <w:webHidden/>
          </w:rPr>
          <w:t>14</w:t>
        </w:r>
        <w:r>
          <w:rPr>
            <w:noProof/>
            <w:webHidden/>
          </w:rPr>
          <w:fldChar w:fldCharType="end"/>
        </w:r>
      </w:hyperlink>
    </w:p>
    <w:p w14:paraId="0F2CAE1C" w14:textId="14AFADA9"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16" w:history="1">
        <w:r w:rsidRPr="0054604E">
          <w:rPr>
            <w:rStyle w:val="Lienhypertexte"/>
            <w:noProof/>
          </w:rPr>
          <w:t>Exemple de toString dans javaScript</w:t>
        </w:r>
        <w:r>
          <w:rPr>
            <w:noProof/>
            <w:webHidden/>
          </w:rPr>
          <w:tab/>
        </w:r>
        <w:r>
          <w:rPr>
            <w:noProof/>
            <w:webHidden/>
          </w:rPr>
          <w:fldChar w:fldCharType="begin"/>
        </w:r>
        <w:r>
          <w:rPr>
            <w:noProof/>
            <w:webHidden/>
          </w:rPr>
          <w:instrText xml:space="preserve"> PAGEREF _Toc74577016 \h </w:instrText>
        </w:r>
        <w:r>
          <w:rPr>
            <w:noProof/>
            <w:webHidden/>
          </w:rPr>
        </w:r>
        <w:r>
          <w:rPr>
            <w:noProof/>
            <w:webHidden/>
          </w:rPr>
          <w:fldChar w:fldCharType="separate"/>
        </w:r>
        <w:r>
          <w:rPr>
            <w:noProof/>
            <w:webHidden/>
          </w:rPr>
          <w:t>14</w:t>
        </w:r>
        <w:r>
          <w:rPr>
            <w:noProof/>
            <w:webHidden/>
          </w:rPr>
          <w:fldChar w:fldCharType="end"/>
        </w:r>
      </w:hyperlink>
    </w:p>
    <w:p w14:paraId="40202D55" w14:textId="494EBFC8"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17" w:history="1">
        <w:r w:rsidRPr="0054604E">
          <w:rPr>
            <w:rStyle w:val="Lienhypertexte"/>
            <w:noProof/>
          </w:rPr>
          <w:t>Faire un tableau de données</w:t>
        </w:r>
        <w:r>
          <w:rPr>
            <w:noProof/>
            <w:webHidden/>
          </w:rPr>
          <w:tab/>
        </w:r>
        <w:r>
          <w:rPr>
            <w:noProof/>
            <w:webHidden/>
          </w:rPr>
          <w:fldChar w:fldCharType="begin"/>
        </w:r>
        <w:r>
          <w:rPr>
            <w:noProof/>
            <w:webHidden/>
          </w:rPr>
          <w:instrText xml:space="preserve"> PAGEREF _Toc74577017 \h </w:instrText>
        </w:r>
        <w:r>
          <w:rPr>
            <w:noProof/>
            <w:webHidden/>
          </w:rPr>
        </w:r>
        <w:r>
          <w:rPr>
            <w:noProof/>
            <w:webHidden/>
          </w:rPr>
          <w:fldChar w:fldCharType="separate"/>
        </w:r>
        <w:r>
          <w:rPr>
            <w:noProof/>
            <w:webHidden/>
          </w:rPr>
          <w:t>15</w:t>
        </w:r>
        <w:r>
          <w:rPr>
            <w:noProof/>
            <w:webHidden/>
          </w:rPr>
          <w:fldChar w:fldCharType="end"/>
        </w:r>
      </w:hyperlink>
    </w:p>
    <w:p w14:paraId="2D77E275" w14:textId="5AC9F030"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18" w:history="1">
        <w:r w:rsidRPr="0054604E">
          <w:rPr>
            <w:rStyle w:val="Lienhypertexte"/>
            <w:noProof/>
          </w:rPr>
          <w:t>Compteurs</w:t>
        </w:r>
        <w:r>
          <w:rPr>
            <w:noProof/>
            <w:webHidden/>
          </w:rPr>
          <w:tab/>
        </w:r>
        <w:r>
          <w:rPr>
            <w:noProof/>
            <w:webHidden/>
          </w:rPr>
          <w:fldChar w:fldCharType="begin"/>
        </w:r>
        <w:r>
          <w:rPr>
            <w:noProof/>
            <w:webHidden/>
          </w:rPr>
          <w:instrText xml:space="preserve"> PAGEREF _Toc74577018 \h </w:instrText>
        </w:r>
        <w:r>
          <w:rPr>
            <w:noProof/>
            <w:webHidden/>
          </w:rPr>
        </w:r>
        <w:r>
          <w:rPr>
            <w:noProof/>
            <w:webHidden/>
          </w:rPr>
          <w:fldChar w:fldCharType="separate"/>
        </w:r>
        <w:r>
          <w:rPr>
            <w:noProof/>
            <w:webHidden/>
          </w:rPr>
          <w:t>15</w:t>
        </w:r>
        <w:r>
          <w:rPr>
            <w:noProof/>
            <w:webHidden/>
          </w:rPr>
          <w:fldChar w:fldCharType="end"/>
        </w:r>
      </w:hyperlink>
    </w:p>
    <w:p w14:paraId="6B376E67" w14:textId="7B6D7D3F"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19" w:history="1">
        <w:r w:rsidRPr="0054604E">
          <w:rPr>
            <w:rStyle w:val="Lienhypertexte"/>
            <w:noProof/>
          </w:rPr>
          <w:t>Differente manière de faire une function dans javaScript</w:t>
        </w:r>
        <w:r>
          <w:rPr>
            <w:noProof/>
            <w:webHidden/>
          </w:rPr>
          <w:tab/>
        </w:r>
        <w:r>
          <w:rPr>
            <w:noProof/>
            <w:webHidden/>
          </w:rPr>
          <w:fldChar w:fldCharType="begin"/>
        </w:r>
        <w:r>
          <w:rPr>
            <w:noProof/>
            <w:webHidden/>
          </w:rPr>
          <w:instrText xml:space="preserve"> PAGEREF _Toc74577019 \h </w:instrText>
        </w:r>
        <w:r>
          <w:rPr>
            <w:noProof/>
            <w:webHidden/>
          </w:rPr>
        </w:r>
        <w:r>
          <w:rPr>
            <w:noProof/>
            <w:webHidden/>
          </w:rPr>
          <w:fldChar w:fldCharType="separate"/>
        </w:r>
        <w:r>
          <w:rPr>
            <w:noProof/>
            <w:webHidden/>
          </w:rPr>
          <w:t>15</w:t>
        </w:r>
        <w:r>
          <w:rPr>
            <w:noProof/>
            <w:webHidden/>
          </w:rPr>
          <w:fldChar w:fldCharType="end"/>
        </w:r>
      </w:hyperlink>
    </w:p>
    <w:p w14:paraId="489365B2" w14:textId="33BA3DF1"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20" w:history="1">
        <w:r w:rsidRPr="0054604E">
          <w:rPr>
            <w:rStyle w:val="Lienhypertexte"/>
            <w:noProof/>
          </w:rPr>
          <w:t>function IIFE</w:t>
        </w:r>
        <w:r>
          <w:rPr>
            <w:noProof/>
            <w:webHidden/>
          </w:rPr>
          <w:tab/>
        </w:r>
        <w:r>
          <w:rPr>
            <w:noProof/>
            <w:webHidden/>
          </w:rPr>
          <w:fldChar w:fldCharType="begin"/>
        </w:r>
        <w:r>
          <w:rPr>
            <w:noProof/>
            <w:webHidden/>
          </w:rPr>
          <w:instrText xml:space="preserve"> PAGEREF _Toc74577020 \h </w:instrText>
        </w:r>
        <w:r>
          <w:rPr>
            <w:noProof/>
            <w:webHidden/>
          </w:rPr>
        </w:r>
        <w:r>
          <w:rPr>
            <w:noProof/>
            <w:webHidden/>
          </w:rPr>
          <w:fldChar w:fldCharType="separate"/>
        </w:r>
        <w:r>
          <w:rPr>
            <w:noProof/>
            <w:webHidden/>
          </w:rPr>
          <w:t>16</w:t>
        </w:r>
        <w:r>
          <w:rPr>
            <w:noProof/>
            <w:webHidden/>
          </w:rPr>
          <w:fldChar w:fldCharType="end"/>
        </w:r>
      </w:hyperlink>
    </w:p>
    <w:p w14:paraId="59B1364E" w14:textId="1DAAC6C1"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21" w:history="1">
        <w:r w:rsidRPr="0054604E">
          <w:rPr>
            <w:rStyle w:val="Lienhypertexte"/>
            <w:noProof/>
          </w:rPr>
          <w:t>Base de JQuary</w:t>
        </w:r>
        <w:r>
          <w:rPr>
            <w:noProof/>
            <w:webHidden/>
          </w:rPr>
          <w:tab/>
        </w:r>
        <w:r>
          <w:rPr>
            <w:noProof/>
            <w:webHidden/>
          </w:rPr>
          <w:fldChar w:fldCharType="begin"/>
        </w:r>
        <w:r>
          <w:rPr>
            <w:noProof/>
            <w:webHidden/>
          </w:rPr>
          <w:instrText xml:space="preserve"> PAGEREF _Toc74577021 \h </w:instrText>
        </w:r>
        <w:r>
          <w:rPr>
            <w:noProof/>
            <w:webHidden/>
          </w:rPr>
        </w:r>
        <w:r>
          <w:rPr>
            <w:noProof/>
            <w:webHidden/>
          </w:rPr>
          <w:fldChar w:fldCharType="separate"/>
        </w:r>
        <w:r>
          <w:rPr>
            <w:noProof/>
            <w:webHidden/>
          </w:rPr>
          <w:t>17</w:t>
        </w:r>
        <w:r>
          <w:rPr>
            <w:noProof/>
            <w:webHidden/>
          </w:rPr>
          <w:fldChar w:fldCharType="end"/>
        </w:r>
      </w:hyperlink>
    </w:p>
    <w:p w14:paraId="7E7D239A" w14:textId="7454DD57"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22" w:history="1">
        <w:r w:rsidRPr="0054604E">
          <w:rPr>
            <w:rStyle w:val="Lienhypertexte"/>
            <w:noProof/>
          </w:rPr>
          <w:t>Projet API</w:t>
        </w:r>
        <w:r>
          <w:rPr>
            <w:noProof/>
            <w:webHidden/>
          </w:rPr>
          <w:tab/>
        </w:r>
        <w:r>
          <w:rPr>
            <w:noProof/>
            <w:webHidden/>
          </w:rPr>
          <w:fldChar w:fldCharType="begin"/>
        </w:r>
        <w:r>
          <w:rPr>
            <w:noProof/>
            <w:webHidden/>
          </w:rPr>
          <w:instrText xml:space="preserve"> PAGEREF _Toc74577022 \h </w:instrText>
        </w:r>
        <w:r>
          <w:rPr>
            <w:noProof/>
            <w:webHidden/>
          </w:rPr>
        </w:r>
        <w:r>
          <w:rPr>
            <w:noProof/>
            <w:webHidden/>
          </w:rPr>
          <w:fldChar w:fldCharType="separate"/>
        </w:r>
        <w:r>
          <w:rPr>
            <w:noProof/>
            <w:webHidden/>
          </w:rPr>
          <w:t>17</w:t>
        </w:r>
        <w:r>
          <w:rPr>
            <w:noProof/>
            <w:webHidden/>
          </w:rPr>
          <w:fldChar w:fldCharType="end"/>
        </w:r>
      </w:hyperlink>
    </w:p>
    <w:p w14:paraId="21CBBFE9" w14:textId="331121E1"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23" w:history="1">
        <w:r w:rsidRPr="0054604E">
          <w:rPr>
            <w:rStyle w:val="Lienhypertexte"/>
            <w:noProof/>
          </w:rPr>
          <w:t>Analyse</w:t>
        </w:r>
        <w:r>
          <w:rPr>
            <w:noProof/>
            <w:webHidden/>
          </w:rPr>
          <w:tab/>
        </w:r>
        <w:r>
          <w:rPr>
            <w:noProof/>
            <w:webHidden/>
          </w:rPr>
          <w:fldChar w:fldCharType="begin"/>
        </w:r>
        <w:r>
          <w:rPr>
            <w:noProof/>
            <w:webHidden/>
          </w:rPr>
          <w:instrText xml:space="preserve"> PAGEREF _Toc74577023 \h </w:instrText>
        </w:r>
        <w:r>
          <w:rPr>
            <w:noProof/>
            <w:webHidden/>
          </w:rPr>
        </w:r>
        <w:r>
          <w:rPr>
            <w:noProof/>
            <w:webHidden/>
          </w:rPr>
          <w:fldChar w:fldCharType="separate"/>
        </w:r>
        <w:r>
          <w:rPr>
            <w:noProof/>
            <w:webHidden/>
          </w:rPr>
          <w:t>18</w:t>
        </w:r>
        <w:r>
          <w:rPr>
            <w:noProof/>
            <w:webHidden/>
          </w:rPr>
          <w:fldChar w:fldCharType="end"/>
        </w:r>
      </w:hyperlink>
    </w:p>
    <w:p w14:paraId="208E15F4" w14:textId="24318EE0"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24" w:history="1">
        <w:r w:rsidRPr="0054604E">
          <w:rPr>
            <w:rStyle w:val="Lienhypertexte"/>
            <w:noProof/>
          </w:rPr>
          <w:t>Conception</w:t>
        </w:r>
        <w:r>
          <w:rPr>
            <w:noProof/>
            <w:webHidden/>
          </w:rPr>
          <w:tab/>
        </w:r>
        <w:r>
          <w:rPr>
            <w:noProof/>
            <w:webHidden/>
          </w:rPr>
          <w:fldChar w:fldCharType="begin"/>
        </w:r>
        <w:r>
          <w:rPr>
            <w:noProof/>
            <w:webHidden/>
          </w:rPr>
          <w:instrText xml:space="preserve"> PAGEREF _Toc74577024 \h </w:instrText>
        </w:r>
        <w:r>
          <w:rPr>
            <w:noProof/>
            <w:webHidden/>
          </w:rPr>
        </w:r>
        <w:r>
          <w:rPr>
            <w:noProof/>
            <w:webHidden/>
          </w:rPr>
          <w:fldChar w:fldCharType="separate"/>
        </w:r>
        <w:r>
          <w:rPr>
            <w:noProof/>
            <w:webHidden/>
          </w:rPr>
          <w:t>21</w:t>
        </w:r>
        <w:r>
          <w:rPr>
            <w:noProof/>
            <w:webHidden/>
          </w:rPr>
          <w:fldChar w:fldCharType="end"/>
        </w:r>
      </w:hyperlink>
    </w:p>
    <w:p w14:paraId="05ECEFFC" w14:textId="74FFAA00"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25" w:history="1">
        <w:r w:rsidRPr="0054604E">
          <w:rPr>
            <w:rStyle w:val="Lienhypertexte"/>
            <w:noProof/>
          </w:rPr>
          <w:t>Implémentation</w:t>
        </w:r>
        <w:r>
          <w:rPr>
            <w:noProof/>
            <w:webHidden/>
          </w:rPr>
          <w:tab/>
        </w:r>
        <w:r>
          <w:rPr>
            <w:noProof/>
            <w:webHidden/>
          </w:rPr>
          <w:fldChar w:fldCharType="begin"/>
        </w:r>
        <w:r>
          <w:rPr>
            <w:noProof/>
            <w:webHidden/>
          </w:rPr>
          <w:instrText xml:space="preserve"> PAGEREF _Toc74577025 \h </w:instrText>
        </w:r>
        <w:r>
          <w:rPr>
            <w:noProof/>
            <w:webHidden/>
          </w:rPr>
        </w:r>
        <w:r>
          <w:rPr>
            <w:noProof/>
            <w:webHidden/>
          </w:rPr>
          <w:fldChar w:fldCharType="separate"/>
        </w:r>
        <w:r>
          <w:rPr>
            <w:noProof/>
            <w:webHidden/>
          </w:rPr>
          <w:t>22</w:t>
        </w:r>
        <w:r>
          <w:rPr>
            <w:noProof/>
            <w:webHidden/>
          </w:rPr>
          <w:fldChar w:fldCharType="end"/>
        </w:r>
      </w:hyperlink>
    </w:p>
    <w:p w14:paraId="6DBF4ED1" w14:textId="7C0DD7D8"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26" w:history="1">
        <w:r w:rsidRPr="0054604E">
          <w:rPr>
            <w:rStyle w:val="Lienhypertexte"/>
            <w:noProof/>
          </w:rPr>
          <w:t>Fonctionnement</w:t>
        </w:r>
        <w:r>
          <w:rPr>
            <w:noProof/>
            <w:webHidden/>
          </w:rPr>
          <w:tab/>
        </w:r>
        <w:r>
          <w:rPr>
            <w:noProof/>
            <w:webHidden/>
          </w:rPr>
          <w:fldChar w:fldCharType="begin"/>
        </w:r>
        <w:r>
          <w:rPr>
            <w:noProof/>
            <w:webHidden/>
          </w:rPr>
          <w:instrText xml:space="preserve"> PAGEREF _Toc74577026 \h </w:instrText>
        </w:r>
        <w:r>
          <w:rPr>
            <w:noProof/>
            <w:webHidden/>
          </w:rPr>
        </w:r>
        <w:r>
          <w:rPr>
            <w:noProof/>
            <w:webHidden/>
          </w:rPr>
          <w:fldChar w:fldCharType="separate"/>
        </w:r>
        <w:r>
          <w:rPr>
            <w:noProof/>
            <w:webHidden/>
          </w:rPr>
          <w:t>24</w:t>
        </w:r>
        <w:r>
          <w:rPr>
            <w:noProof/>
            <w:webHidden/>
          </w:rPr>
          <w:fldChar w:fldCharType="end"/>
        </w:r>
      </w:hyperlink>
    </w:p>
    <w:p w14:paraId="5F3F9193" w14:textId="4B5E99FD" w:rsidR="00056FD2" w:rsidRDefault="00056FD2">
      <w:pPr>
        <w:pStyle w:val="TM2"/>
        <w:tabs>
          <w:tab w:val="right" w:leader="dot" w:pos="9062"/>
        </w:tabs>
        <w:rPr>
          <w:rFonts w:asciiTheme="minorHAnsi" w:eastAsiaTheme="minorEastAsia" w:hAnsiTheme="minorHAnsi"/>
          <w:b w:val="0"/>
          <w:bCs w:val="0"/>
          <w:noProof/>
          <w:sz w:val="22"/>
          <w:szCs w:val="22"/>
          <w:lang w:eastAsia="fr-CH"/>
        </w:rPr>
      </w:pPr>
      <w:hyperlink w:anchor="_Toc74577027" w:history="1">
        <w:r w:rsidRPr="0054604E">
          <w:rPr>
            <w:rStyle w:val="Lienhypertexte"/>
            <w:noProof/>
          </w:rPr>
          <w:t>Conclusion</w:t>
        </w:r>
        <w:r>
          <w:rPr>
            <w:noProof/>
            <w:webHidden/>
          </w:rPr>
          <w:tab/>
        </w:r>
        <w:r>
          <w:rPr>
            <w:noProof/>
            <w:webHidden/>
          </w:rPr>
          <w:fldChar w:fldCharType="begin"/>
        </w:r>
        <w:r>
          <w:rPr>
            <w:noProof/>
            <w:webHidden/>
          </w:rPr>
          <w:instrText xml:space="preserve"> PAGEREF _Toc74577027 \h </w:instrText>
        </w:r>
        <w:r>
          <w:rPr>
            <w:noProof/>
            <w:webHidden/>
          </w:rPr>
        </w:r>
        <w:r>
          <w:rPr>
            <w:noProof/>
            <w:webHidden/>
          </w:rPr>
          <w:fldChar w:fldCharType="separate"/>
        </w:r>
        <w:r>
          <w:rPr>
            <w:noProof/>
            <w:webHidden/>
          </w:rPr>
          <w:t>25</w:t>
        </w:r>
        <w:r>
          <w:rPr>
            <w:noProof/>
            <w:webHidden/>
          </w:rPr>
          <w:fldChar w:fldCharType="end"/>
        </w:r>
      </w:hyperlink>
    </w:p>
    <w:p w14:paraId="2EF34B4A" w14:textId="24C092BD" w:rsidR="00EA0166" w:rsidRDefault="0012470E" w:rsidP="00EA0166">
      <w:pPr>
        <w:pStyle w:val="Pinfos"/>
        <w:jc w:val="left"/>
        <w:rPr>
          <w:rFonts w:asciiTheme="majorHAnsi" w:hAnsiTheme="majorHAnsi"/>
          <w:b/>
          <w:bCs/>
          <w:caps/>
          <w:sz w:val="24"/>
          <w:szCs w:val="24"/>
        </w:rPr>
        <w:sectPr w:rsidR="00EA0166">
          <w:headerReference w:type="default" r:id="rId15"/>
          <w:footerReference w:type="default" r:id="rId16"/>
          <w:pgSz w:w="11906" w:h="16838"/>
          <w:pgMar w:top="1417" w:right="1417" w:bottom="1417" w:left="1417" w:header="708" w:footer="708" w:gutter="0"/>
          <w:cols w:space="708"/>
          <w:docGrid w:linePitch="360"/>
        </w:sectPr>
      </w:pPr>
      <w:r>
        <w:rPr>
          <w:rFonts w:asciiTheme="majorHAnsi" w:hAnsiTheme="majorHAnsi"/>
          <w:b/>
          <w:bCs/>
          <w:caps/>
          <w:sz w:val="24"/>
          <w:szCs w:val="24"/>
        </w:rPr>
        <w:fldChar w:fldCharType="end"/>
      </w:r>
    </w:p>
    <w:p w14:paraId="469C15A6" w14:textId="65A979C3" w:rsidR="00413B14" w:rsidRDefault="004C0555" w:rsidP="004C0555">
      <w:pPr>
        <w:pStyle w:val="Titre2"/>
        <w:rPr>
          <w:highlight w:val="white"/>
        </w:rPr>
      </w:pPr>
      <w:bookmarkStart w:id="5" w:name="_Toc74576999"/>
      <w:r w:rsidRPr="00667ED1">
        <w:rPr>
          <w:highlight w:val="white"/>
        </w:rPr>
        <w:lastRenderedPageBreak/>
        <w:t>Introduction</w:t>
      </w:r>
      <w:bookmarkEnd w:id="5"/>
    </w:p>
    <w:p w14:paraId="31B119D0" w14:textId="1AACAC7A" w:rsidR="00667ED1" w:rsidRPr="00667ED1" w:rsidRDefault="00667ED1" w:rsidP="00667ED1">
      <w:pPr>
        <w:rPr>
          <w:highlight w:val="white"/>
        </w:rPr>
      </w:pPr>
      <w:r>
        <w:rPr>
          <w:highlight w:val="white"/>
        </w:rPr>
        <w:t>Lors de ce module nous allons voir les bases de javaScript et Jquary pour faire un site internet qui communique avec une API.</w:t>
      </w:r>
    </w:p>
    <w:p w14:paraId="7EFD616C" w14:textId="781FFA84" w:rsidR="004C0555" w:rsidRPr="0039428D" w:rsidRDefault="00773C98" w:rsidP="00565D35">
      <w:pPr>
        <w:pStyle w:val="Titre3"/>
        <w:rPr>
          <w:highlight w:val="white"/>
        </w:rPr>
      </w:pPr>
      <w:bookmarkStart w:id="6" w:name="_Toc74577000"/>
      <w:r w:rsidRPr="0039428D">
        <w:rPr>
          <w:highlight w:val="white"/>
        </w:rPr>
        <w:t>Exercice 1</w:t>
      </w:r>
      <w:bookmarkEnd w:id="6"/>
    </w:p>
    <w:p w14:paraId="0735673B" w14:textId="071E8EF2" w:rsidR="008F688A" w:rsidRPr="00C825D5" w:rsidRDefault="008F688A" w:rsidP="008F688A">
      <w:pPr>
        <w:pStyle w:val="Pcode"/>
        <w:rPr>
          <w:color w:val="D4D4D4"/>
          <w:lang w:eastAsia="fr-CH"/>
        </w:rPr>
      </w:pPr>
      <w:r w:rsidRPr="00C825D5">
        <w:rPr>
          <w:color w:val="808080"/>
          <w:lang w:eastAsia="fr-CH"/>
        </w:rPr>
        <w:t>&lt;</w:t>
      </w:r>
      <w:r w:rsidRPr="00C825D5">
        <w:rPr>
          <w:color w:val="569CD6"/>
          <w:lang w:eastAsia="fr-CH"/>
        </w:rPr>
        <w:t>body</w:t>
      </w:r>
      <w:r w:rsidRPr="00C825D5">
        <w:rPr>
          <w:color w:val="D4D4D4"/>
          <w:lang w:eastAsia="fr-CH"/>
        </w:rPr>
        <w:t> </w:t>
      </w:r>
      <w:r w:rsidRPr="00C825D5">
        <w:rPr>
          <w:color w:val="9CDCFE"/>
          <w:lang w:eastAsia="fr-CH"/>
        </w:rPr>
        <w:t>onload</w:t>
      </w:r>
      <w:r w:rsidRPr="00C825D5">
        <w:rPr>
          <w:color w:val="D4D4D4"/>
          <w:lang w:eastAsia="fr-CH"/>
        </w:rPr>
        <w:t>=</w:t>
      </w:r>
      <w:r w:rsidRPr="00C825D5">
        <w:rPr>
          <w:color w:val="CE9178"/>
          <w:lang w:eastAsia="fr-CH"/>
        </w:rPr>
        <w:t>"</w:t>
      </w:r>
      <w:r w:rsidRPr="00C825D5">
        <w:rPr>
          <w:lang w:eastAsia="fr-CH"/>
        </w:rPr>
        <w:t>initCtrl</w:t>
      </w:r>
      <w:r w:rsidRPr="00C825D5">
        <w:rPr>
          <w:color w:val="CE9178"/>
          <w:lang w:eastAsia="fr-CH"/>
        </w:rPr>
        <w:t>()"</w:t>
      </w:r>
      <w:r w:rsidRPr="00C825D5">
        <w:rPr>
          <w:color w:val="808080"/>
          <w:lang w:eastAsia="fr-CH"/>
        </w:rPr>
        <w:t>&gt;</w:t>
      </w:r>
    </w:p>
    <w:p w14:paraId="3A5E84A0" w14:textId="375EF74F" w:rsidR="008F688A" w:rsidRDefault="008F688A" w:rsidP="008F688A">
      <w:pPr>
        <w:rPr>
          <w:lang w:eastAsia="fr-CH"/>
        </w:rPr>
      </w:pPr>
      <w:r>
        <w:rPr>
          <w:lang w:eastAsia="fr-CH"/>
        </w:rPr>
        <w:t>Cette ligne nous permet</w:t>
      </w:r>
      <w:r w:rsidR="00BA7716">
        <w:rPr>
          <w:lang w:eastAsia="fr-CH"/>
        </w:rPr>
        <w:t xml:space="preserve"> d’ajouter une commande javascript dans notre code.</w:t>
      </w:r>
    </w:p>
    <w:p w14:paraId="62266686" w14:textId="77777777" w:rsidR="008F43E0" w:rsidRPr="008F43E0" w:rsidRDefault="008F43E0" w:rsidP="008F43E0">
      <w:pPr>
        <w:pStyle w:val="Pcode"/>
        <w:rPr>
          <w:color w:val="D4D4D4"/>
          <w:lang w:eastAsia="fr-CH"/>
        </w:rPr>
      </w:pPr>
      <w:r w:rsidRPr="008F43E0">
        <w:rPr>
          <w:lang w:eastAsia="fr-CH"/>
        </w:rPr>
        <w:t>function</w:t>
      </w:r>
      <w:r w:rsidRPr="008F43E0">
        <w:rPr>
          <w:color w:val="D4D4D4"/>
          <w:lang w:eastAsia="fr-CH"/>
        </w:rPr>
        <w:t> </w:t>
      </w:r>
      <w:r w:rsidRPr="008F43E0">
        <w:rPr>
          <w:color w:val="DCDCAA"/>
          <w:lang w:eastAsia="fr-CH"/>
        </w:rPr>
        <w:t>initCtrl</w:t>
      </w:r>
      <w:r w:rsidRPr="008F43E0">
        <w:rPr>
          <w:color w:val="D4D4D4"/>
          <w:lang w:eastAsia="fr-CH"/>
        </w:rPr>
        <w:t>() {</w:t>
      </w:r>
    </w:p>
    <w:p w14:paraId="76380103" w14:textId="77777777" w:rsidR="008F43E0" w:rsidRPr="008F43E0" w:rsidRDefault="008F43E0" w:rsidP="008F43E0">
      <w:pPr>
        <w:pStyle w:val="Pcode"/>
        <w:rPr>
          <w:color w:val="D4D4D4"/>
          <w:lang w:eastAsia="fr-CH"/>
        </w:rPr>
      </w:pPr>
      <w:r w:rsidRPr="008F43E0">
        <w:rPr>
          <w:color w:val="D4D4D4"/>
          <w:lang w:eastAsia="fr-CH"/>
        </w:rPr>
        <w:t>  </w:t>
      </w:r>
      <w:r w:rsidRPr="008F43E0">
        <w:rPr>
          <w:color w:val="6A9955"/>
          <w:lang w:eastAsia="fr-CH"/>
        </w:rPr>
        <w:t>// Ecouteur du bouton "Testez-moi..."</w:t>
      </w:r>
    </w:p>
    <w:p w14:paraId="5D8BC43A" w14:textId="77777777" w:rsidR="008F43E0" w:rsidRPr="008F43E0" w:rsidRDefault="008F43E0" w:rsidP="008F43E0">
      <w:pPr>
        <w:pStyle w:val="Pcode"/>
        <w:rPr>
          <w:color w:val="D4D4D4"/>
          <w:lang w:eastAsia="fr-CH"/>
        </w:rPr>
      </w:pPr>
      <w:r w:rsidRPr="008F43E0">
        <w:rPr>
          <w:color w:val="D4D4D4"/>
          <w:lang w:eastAsia="fr-CH"/>
        </w:rPr>
        <w:t>  </w:t>
      </w:r>
      <w:r w:rsidRPr="008F43E0">
        <w:rPr>
          <w:color w:val="9CDCFE"/>
          <w:lang w:eastAsia="fr-CH"/>
        </w:rPr>
        <w:t>document</w:t>
      </w:r>
      <w:r w:rsidRPr="008F43E0">
        <w:rPr>
          <w:color w:val="D4D4D4"/>
          <w:lang w:eastAsia="fr-CH"/>
        </w:rPr>
        <w:t>.</w:t>
      </w:r>
      <w:r w:rsidRPr="008F43E0">
        <w:rPr>
          <w:color w:val="DCDCAA"/>
          <w:lang w:eastAsia="fr-CH"/>
        </w:rPr>
        <w:t>getElementById</w:t>
      </w:r>
      <w:r w:rsidRPr="008F43E0">
        <w:rPr>
          <w:color w:val="D4D4D4"/>
          <w:lang w:eastAsia="fr-CH"/>
        </w:rPr>
        <w:t>(</w:t>
      </w:r>
      <w:r w:rsidRPr="008F43E0">
        <w:rPr>
          <w:color w:val="CE9178"/>
          <w:lang w:eastAsia="fr-CH"/>
        </w:rPr>
        <w:t>"</w:t>
      </w:r>
      <w:r w:rsidRPr="008F43E0">
        <w:rPr>
          <w:color w:val="CE9178"/>
          <w:highlight w:val="yellow"/>
          <w:lang w:eastAsia="fr-CH"/>
        </w:rPr>
        <w:t>testez</w:t>
      </w:r>
      <w:r w:rsidRPr="008F43E0">
        <w:rPr>
          <w:color w:val="CE9178"/>
          <w:lang w:eastAsia="fr-CH"/>
        </w:rPr>
        <w:t>"</w:t>
      </w:r>
      <w:r w:rsidRPr="008F43E0">
        <w:rPr>
          <w:color w:val="D4D4D4"/>
          <w:lang w:eastAsia="fr-CH"/>
        </w:rPr>
        <w:t>).</w:t>
      </w:r>
      <w:r w:rsidRPr="008F43E0">
        <w:rPr>
          <w:color w:val="DCDCAA"/>
          <w:lang w:eastAsia="fr-CH"/>
        </w:rPr>
        <w:t>addEventListener</w:t>
      </w:r>
      <w:r w:rsidRPr="008F43E0">
        <w:rPr>
          <w:color w:val="D4D4D4"/>
          <w:lang w:eastAsia="fr-CH"/>
        </w:rPr>
        <w:t>(</w:t>
      </w:r>
      <w:r w:rsidRPr="008F43E0">
        <w:rPr>
          <w:color w:val="CE9178"/>
          <w:lang w:eastAsia="fr-CH"/>
        </w:rPr>
        <w:t>"</w:t>
      </w:r>
      <w:r w:rsidRPr="008F43E0">
        <w:rPr>
          <w:color w:val="CE9178"/>
          <w:highlight w:val="green"/>
          <w:lang w:eastAsia="fr-CH"/>
        </w:rPr>
        <w:t>click</w:t>
      </w:r>
      <w:r w:rsidRPr="008F43E0">
        <w:rPr>
          <w:color w:val="CE9178"/>
          <w:lang w:eastAsia="fr-CH"/>
        </w:rPr>
        <w:t>"</w:t>
      </w:r>
      <w:r w:rsidRPr="008F43E0">
        <w:rPr>
          <w:color w:val="D4D4D4"/>
          <w:lang w:eastAsia="fr-CH"/>
        </w:rPr>
        <w:t>, </w:t>
      </w:r>
      <w:r w:rsidRPr="008F43E0">
        <w:rPr>
          <w:color w:val="DCDCAA"/>
          <w:highlight w:val="cyan"/>
          <w:lang w:eastAsia="fr-CH"/>
        </w:rPr>
        <w:t>testez</w:t>
      </w:r>
      <w:r w:rsidRPr="008F43E0">
        <w:rPr>
          <w:color w:val="D4D4D4"/>
          <w:lang w:eastAsia="fr-CH"/>
        </w:rPr>
        <w:t>);</w:t>
      </w:r>
    </w:p>
    <w:p w14:paraId="60AE7827" w14:textId="291141C1" w:rsidR="00046999" w:rsidRDefault="008F43E0" w:rsidP="008F43E0">
      <w:pPr>
        <w:pStyle w:val="Pcode"/>
        <w:rPr>
          <w:color w:val="D4D4D4"/>
          <w:lang w:eastAsia="fr-CH"/>
        </w:rPr>
      </w:pPr>
      <w:r w:rsidRPr="008F43E0">
        <w:rPr>
          <w:color w:val="D4D4D4"/>
          <w:lang w:eastAsia="fr-CH"/>
        </w:rPr>
        <w:t>}</w:t>
      </w:r>
    </w:p>
    <w:p w14:paraId="16144D60" w14:textId="65BBA1F7" w:rsidR="008F43E0" w:rsidRDefault="008F43E0" w:rsidP="008F43E0">
      <w:pPr>
        <w:rPr>
          <w:lang w:eastAsia="fr-CH"/>
        </w:rPr>
      </w:pPr>
      <w:r>
        <w:rPr>
          <w:lang w:eastAsia="fr-CH"/>
        </w:rPr>
        <w:t xml:space="preserve">Exemple de méthode lié a un document qui est dans ce cas un écouteur du bouter </w:t>
      </w:r>
      <w:r w:rsidRPr="008F43E0">
        <w:rPr>
          <w:highlight w:val="yellow"/>
          <w:lang w:eastAsia="fr-CH"/>
        </w:rPr>
        <w:t>testez</w:t>
      </w:r>
      <w:r>
        <w:rPr>
          <w:lang w:eastAsia="fr-CH"/>
        </w:rPr>
        <w:t xml:space="preserve">, et qui va s’exécuter quand on va </w:t>
      </w:r>
      <w:r w:rsidRPr="008F43E0">
        <w:rPr>
          <w:highlight w:val="green"/>
          <w:lang w:eastAsia="fr-CH"/>
        </w:rPr>
        <w:t>cliquer</w:t>
      </w:r>
      <w:r>
        <w:rPr>
          <w:lang w:eastAsia="fr-CH"/>
        </w:rPr>
        <w:t xml:space="preserve"> sur le bouton et va effectuer la fonction </w:t>
      </w:r>
      <w:r w:rsidRPr="008F43E0">
        <w:rPr>
          <w:highlight w:val="cyan"/>
          <w:lang w:eastAsia="fr-CH"/>
        </w:rPr>
        <w:t>testez</w:t>
      </w:r>
      <w:r>
        <w:rPr>
          <w:lang w:eastAsia="fr-CH"/>
        </w:rPr>
        <w:t xml:space="preserve"> dans le document javaScript</w:t>
      </w:r>
      <w:r w:rsidR="00A85107">
        <w:rPr>
          <w:lang w:eastAsia="fr-CH"/>
        </w:rPr>
        <w:t>.</w:t>
      </w:r>
    </w:p>
    <w:p w14:paraId="3043725D" w14:textId="77777777" w:rsidR="005329BD" w:rsidRPr="00B145C1" w:rsidRDefault="005329BD" w:rsidP="005329BD">
      <w:pPr>
        <w:pStyle w:val="Pcode"/>
        <w:rPr>
          <w:color w:val="D4D4D4"/>
          <w:lang w:eastAsia="fr-CH"/>
        </w:rPr>
      </w:pPr>
      <w:r w:rsidRPr="00B145C1">
        <w:rPr>
          <w:color w:val="808080"/>
          <w:lang w:eastAsia="fr-CH"/>
        </w:rPr>
        <w:t>&lt;</w:t>
      </w:r>
      <w:r w:rsidRPr="00B145C1">
        <w:rPr>
          <w:color w:val="569CD6"/>
          <w:lang w:eastAsia="fr-CH"/>
        </w:rPr>
        <w:t>script</w:t>
      </w:r>
      <w:r w:rsidRPr="00B145C1">
        <w:rPr>
          <w:color w:val="D4D4D4"/>
          <w:lang w:eastAsia="fr-CH"/>
        </w:rPr>
        <w:t> </w:t>
      </w:r>
      <w:r w:rsidRPr="00B145C1">
        <w:rPr>
          <w:color w:val="9CDCFE"/>
          <w:lang w:eastAsia="fr-CH"/>
        </w:rPr>
        <w:t>type</w:t>
      </w:r>
      <w:r w:rsidRPr="00B145C1">
        <w:rPr>
          <w:color w:val="D4D4D4"/>
          <w:lang w:eastAsia="fr-CH"/>
        </w:rPr>
        <w:t>=</w:t>
      </w:r>
      <w:r w:rsidRPr="00B145C1">
        <w:rPr>
          <w:lang w:eastAsia="fr-CH"/>
        </w:rPr>
        <w:t>"text/javascript"</w:t>
      </w:r>
      <w:r w:rsidRPr="00B145C1">
        <w:rPr>
          <w:color w:val="D4D4D4"/>
          <w:lang w:eastAsia="fr-CH"/>
        </w:rPr>
        <w:t> </w:t>
      </w:r>
      <w:r w:rsidRPr="00B145C1">
        <w:rPr>
          <w:color w:val="9CDCFE"/>
          <w:lang w:eastAsia="fr-CH"/>
        </w:rPr>
        <w:t>src</w:t>
      </w:r>
      <w:r w:rsidRPr="00B145C1">
        <w:rPr>
          <w:color w:val="D4D4D4"/>
          <w:lang w:eastAsia="fr-CH"/>
        </w:rPr>
        <w:t>=</w:t>
      </w:r>
      <w:r w:rsidRPr="00B145C1">
        <w:rPr>
          <w:lang w:eastAsia="fr-CH"/>
        </w:rPr>
        <w:t>"js/indexCtrl.js"</w:t>
      </w:r>
      <w:r w:rsidRPr="00B145C1">
        <w:rPr>
          <w:color w:val="D4D4D4"/>
          <w:lang w:eastAsia="fr-CH"/>
        </w:rPr>
        <w:t> </w:t>
      </w:r>
      <w:r w:rsidRPr="00B145C1">
        <w:rPr>
          <w:color w:val="9CDCFE"/>
          <w:lang w:eastAsia="fr-CH"/>
        </w:rPr>
        <w:t>async</w:t>
      </w:r>
      <w:r w:rsidRPr="00B145C1">
        <w:rPr>
          <w:color w:val="808080"/>
          <w:lang w:eastAsia="fr-CH"/>
        </w:rPr>
        <w:t>&gt;&lt;/</w:t>
      </w:r>
      <w:r w:rsidRPr="00B145C1">
        <w:rPr>
          <w:color w:val="569CD6"/>
          <w:lang w:eastAsia="fr-CH"/>
        </w:rPr>
        <w:t>script</w:t>
      </w:r>
      <w:r w:rsidRPr="00B145C1">
        <w:rPr>
          <w:color w:val="808080"/>
          <w:lang w:eastAsia="fr-CH"/>
        </w:rPr>
        <w:t>&gt;</w:t>
      </w:r>
    </w:p>
    <w:p w14:paraId="40265A60" w14:textId="2B17B55F" w:rsidR="004C72B8" w:rsidRDefault="005329BD" w:rsidP="008F43E0">
      <w:pPr>
        <w:rPr>
          <w:lang w:eastAsia="fr-CH"/>
        </w:rPr>
      </w:pPr>
      <w:r w:rsidRPr="005329BD">
        <w:rPr>
          <w:lang w:eastAsia="fr-CH"/>
        </w:rPr>
        <w:t>Permet de lier un script a</w:t>
      </w:r>
      <w:r>
        <w:rPr>
          <w:lang w:eastAsia="fr-CH"/>
        </w:rPr>
        <w:t xml:space="preserve"> un document.</w:t>
      </w:r>
    </w:p>
    <w:p w14:paraId="459E6E1E" w14:textId="4971E56A" w:rsidR="00092AB0" w:rsidRDefault="00F86C3D" w:rsidP="009B5BAD">
      <w:pPr>
        <w:pStyle w:val="Titre3"/>
        <w:rPr>
          <w:lang w:eastAsia="fr-CH"/>
        </w:rPr>
      </w:pPr>
      <w:bookmarkStart w:id="7" w:name="_Toc74577001"/>
      <w:r>
        <w:rPr>
          <w:lang w:eastAsia="fr-CH"/>
        </w:rPr>
        <w:t>Exercice 2</w:t>
      </w:r>
      <w:bookmarkEnd w:id="7"/>
    </w:p>
    <w:p w14:paraId="28D30D8A" w14:textId="77777777" w:rsidR="003A7F1B" w:rsidRPr="003A7F1B" w:rsidRDefault="003A7F1B" w:rsidP="003A7F1B">
      <w:pPr>
        <w:pStyle w:val="Pcode"/>
        <w:rPr>
          <w:color w:val="D4D4D4"/>
          <w:lang w:eastAsia="fr-CH"/>
        </w:rPr>
      </w:pPr>
      <w:r w:rsidRPr="003A7F1B">
        <w:rPr>
          <w:color w:val="9CDCFE"/>
          <w:lang w:eastAsia="fr-CH"/>
        </w:rPr>
        <w:t>document</w:t>
      </w:r>
      <w:r w:rsidRPr="003A7F1B">
        <w:rPr>
          <w:color w:val="D4D4D4"/>
          <w:lang w:eastAsia="fr-CH"/>
        </w:rPr>
        <w:t>.</w:t>
      </w:r>
      <w:r w:rsidRPr="003A7F1B">
        <w:rPr>
          <w:lang w:eastAsia="fr-CH"/>
        </w:rPr>
        <w:t>getElementById</w:t>
      </w:r>
      <w:r w:rsidRPr="003A7F1B">
        <w:rPr>
          <w:color w:val="D4D4D4"/>
          <w:lang w:eastAsia="fr-CH"/>
        </w:rPr>
        <w:t>(</w:t>
      </w:r>
      <w:r w:rsidRPr="003A7F1B">
        <w:rPr>
          <w:color w:val="CE9178"/>
          <w:lang w:eastAsia="fr-CH"/>
        </w:rPr>
        <w:t>"password"</w:t>
      </w:r>
      <w:r w:rsidRPr="003A7F1B">
        <w:rPr>
          <w:color w:val="D4D4D4"/>
          <w:lang w:eastAsia="fr-CH"/>
        </w:rPr>
        <w:t>)</w:t>
      </w:r>
    </w:p>
    <w:p w14:paraId="667BE7A5" w14:textId="131958B0" w:rsidR="00AB605A" w:rsidRDefault="003F3870" w:rsidP="00AB605A">
      <w:pPr>
        <w:rPr>
          <w:lang w:eastAsia="fr-CH"/>
        </w:rPr>
      </w:pPr>
      <w:r>
        <w:rPr>
          <w:lang w:eastAsia="fr-CH"/>
        </w:rPr>
        <w:t>Permet</w:t>
      </w:r>
      <w:r w:rsidR="00AB605A">
        <w:rPr>
          <w:lang w:eastAsia="fr-CH"/>
        </w:rPr>
        <w:t xml:space="preserve"> de récupérer un </w:t>
      </w:r>
      <w:r w:rsidR="00DE0FC4">
        <w:rPr>
          <w:lang w:eastAsia="fr-CH"/>
        </w:rPr>
        <w:t>élément</w:t>
      </w:r>
      <w:r w:rsidR="00AB605A">
        <w:rPr>
          <w:lang w:eastAsia="fr-CH"/>
        </w:rPr>
        <w:t xml:space="preserve"> du document html selon son ID</w:t>
      </w:r>
      <w:r w:rsidR="00DE0FC4">
        <w:rPr>
          <w:lang w:eastAsia="fr-CH"/>
        </w:rPr>
        <w:t>.</w:t>
      </w:r>
    </w:p>
    <w:p w14:paraId="4395F153" w14:textId="3B5370F0" w:rsidR="00DE1CBF" w:rsidRDefault="00DE1CBF" w:rsidP="00E53FB1">
      <w:pPr>
        <w:pStyle w:val="Pcode"/>
        <w:rPr>
          <w:lang w:val="en-US" w:eastAsia="fr-CH"/>
        </w:rPr>
      </w:pPr>
      <w:r w:rsidRPr="00DE1CBF">
        <w:rPr>
          <w:color w:val="C586C0"/>
          <w:lang w:val="en-US" w:eastAsia="fr-CH"/>
        </w:rPr>
        <w:t>if</w:t>
      </w:r>
      <w:r w:rsidRPr="00DE1CBF">
        <w:rPr>
          <w:lang w:val="en-US" w:eastAsia="fr-CH"/>
        </w:rPr>
        <w:t> (</w:t>
      </w:r>
      <w:r w:rsidRPr="00DE1CBF">
        <w:rPr>
          <w:color w:val="9CDCFE"/>
          <w:lang w:val="en-US" w:eastAsia="fr-CH"/>
        </w:rPr>
        <w:t>username</w:t>
      </w:r>
      <w:r w:rsidRPr="00DE1CBF">
        <w:rPr>
          <w:lang w:val="en-US" w:eastAsia="fr-CH"/>
        </w:rPr>
        <w:t>.</w:t>
      </w:r>
      <w:r w:rsidRPr="00DE1CBF">
        <w:rPr>
          <w:color w:val="DCDCAA"/>
          <w:lang w:val="en-US" w:eastAsia="fr-CH"/>
        </w:rPr>
        <w:t>toLowerCase</w:t>
      </w:r>
      <w:r w:rsidRPr="00DE1CBF">
        <w:rPr>
          <w:lang w:val="en-US" w:eastAsia="fr-CH"/>
        </w:rPr>
        <w:t>() === </w:t>
      </w:r>
      <w:r w:rsidRPr="00DE1CBF">
        <w:rPr>
          <w:color w:val="CE9178"/>
          <w:lang w:val="en-US" w:eastAsia="fr-CH"/>
        </w:rPr>
        <w:t>"admin"</w:t>
      </w:r>
      <w:r w:rsidRPr="00DE1CBF">
        <w:rPr>
          <w:lang w:val="en-US" w:eastAsia="fr-CH"/>
        </w:rPr>
        <w:t> &amp;&amp; </w:t>
      </w:r>
      <w:r w:rsidRPr="00DE1CBF">
        <w:rPr>
          <w:color w:val="9CDCFE"/>
          <w:lang w:val="en-US" w:eastAsia="fr-CH"/>
        </w:rPr>
        <w:t>password</w:t>
      </w:r>
      <w:r w:rsidRPr="00DE1CBF">
        <w:rPr>
          <w:lang w:val="en-US" w:eastAsia="fr-CH"/>
        </w:rPr>
        <w:t> === </w:t>
      </w:r>
      <w:r w:rsidRPr="00DE1CBF">
        <w:rPr>
          <w:color w:val="CE9178"/>
          <w:lang w:val="en-US" w:eastAsia="fr-CH"/>
        </w:rPr>
        <w:t>"emf123"</w:t>
      </w:r>
      <w:r w:rsidRPr="00DE1CBF">
        <w:rPr>
          <w:lang w:val="en-US" w:eastAsia="fr-CH"/>
        </w:rPr>
        <w:t>) {</w:t>
      </w:r>
    </w:p>
    <w:p w14:paraId="0B206EAC" w14:textId="77777777" w:rsidR="00E53FB1" w:rsidRPr="00DE1CBF" w:rsidRDefault="00E53FB1" w:rsidP="00E53FB1">
      <w:pPr>
        <w:pStyle w:val="Pcode"/>
        <w:rPr>
          <w:lang w:val="en-US" w:eastAsia="fr-CH"/>
        </w:rPr>
      </w:pPr>
    </w:p>
    <w:p w14:paraId="454A522E" w14:textId="1C714CB0" w:rsidR="00DE1CBF" w:rsidRPr="00B145C1" w:rsidRDefault="00DE1CBF" w:rsidP="00E53FB1">
      <w:pPr>
        <w:pStyle w:val="Pcode"/>
        <w:rPr>
          <w:lang w:eastAsia="fr-CH"/>
        </w:rPr>
      </w:pPr>
      <w:r w:rsidRPr="00DE1CBF">
        <w:rPr>
          <w:lang w:val="en-US" w:eastAsia="fr-CH"/>
        </w:rPr>
        <w:t>  </w:t>
      </w:r>
      <w:r w:rsidRPr="00B145C1">
        <w:rPr>
          <w:lang w:eastAsia="fr-CH"/>
        </w:rPr>
        <w:t>} </w:t>
      </w:r>
      <w:r w:rsidRPr="00B145C1">
        <w:rPr>
          <w:color w:val="C586C0"/>
          <w:lang w:eastAsia="fr-CH"/>
        </w:rPr>
        <w:t>else</w:t>
      </w:r>
      <w:r w:rsidRPr="00B145C1">
        <w:rPr>
          <w:lang w:eastAsia="fr-CH"/>
        </w:rPr>
        <w:t> {</w:t>
      </w:r>
    </w:p>
    <w:p w14:paraId="4197BAA7" w14:textId="77777777" w:rsidR="00E53FB1" w:rsidRPr="00B145C1" w:rsidRDefault="00E53FB1" w:rsidP="00E53FB1">
      <w:pPr>
        <w:pStyle w:val="Pcode"/>
        <w:rPr>
          <w:lang w:eastAsia="fr-CH"/>
        </w:rPr>
      </w:pPr>
    </w:p>
    <w:p w14:paraId="542CB1F8" w14:textId="77777777" w:rsidR="00DE1CBF" w:rsidRPr="00DE1CBF" w:rsidRDefault="00DE1CBF" w:rsidP="00E53FB1">
      <w:pPr>
        <w:pStyle w:val="Pcode"/>
        <w:rPr>
          <w:lang w:eastAsia="fr-CH"/>
        </w:rPr>
      </w:pPr>
      <w:r w:rsidRPr="00DE1CBF">
        <w:rPr>
          <w:lang w:eastAsia="fr-CH"/>
        </w:rPr>
        <w:t>  }</w:t>
      </w:r>
    </w:p>
    <w:p w14:paraId="20165816" w14:textId="3C5DD067" w:rsidR="00DE0FC4" w:rsidRDefault="00DE1CBF" w:rsidP="00AB605A">
      <w:pPr>
        <w:rPr>
          <w:lang w:eastAsia="fr-CH"/>
        </w:rPr>
      </w:pPr>
      <w:r>
        <w:rPr>
          <w:lang w:eastAsia="fr-CH"/>
        </w:rPr>
        <w:t>Exemple d’un if dans javaScript.</w:t>
      </w:r>
    </w:p>
    <w:p w14:paraId="36E3A7A5" w14:textId="5EB08383" w:rsidR="00E53FB1" w:rsidRDefault="00E53FB1" w:rsidP="00F21BDA">
      <w:pPr>
        <w:pStyle w:val="Pcode"/>
        <w:rPr>
          <w:color w:val="D4D4D4"/>
          <w:lang w:eastAsia="fr-CH"/>
        </w:rPr>
      </w:pPr>
      <w:r w:rsidRPr="00DE1CBF">
        <w:rPr>
          <w:color w:val="D4D4D4"/>
          <w:lang w:eastAsia="fr-CH"/>
        </w:rPr>
        <w:t>    </w:t>
      </w:r>
      <w:r w:rsidRPr="00DE1CBF">
        <w:rPr>
          <w:color w:val="9CDCFE"/>
          <w:lang w:eastAsia="fr-CH"/>
        </w:rPr>
        <w:t>window</w:t>
      </w:r>
      <w:r w:rsidRPr="00DE1CBF">
        <w:rPr>
          <w:color w:val="D4D4D4"/>
          <w:lang w:eastAsia="fr-CH"/>
        </w:rPr>
        <w:t>.</w:t>
      </w:r>
      <w:r w:rsidRPr="00DE1CBF">
        <w:rPr>
          <w:color w:val="DCDCAA"/>
          <w:lang w:eastAsia="fr-CH"/>
        </w:rPr>
        <w:t>confirm</w:t>
      </w:r>
      <w:r w:rsidRPr="00DE1CBF">
        <w:rPr>
          <w:color w:val="D4D4D4"/>
          <w:lang w:eastAsia="fr-CH"/>
        </w:rPr>
        <w:t>(</w:t>
      </w:r>
      <w:r w:rsidRPr="00DE1CBF">
        <w:rPr>
          <w:lang w:eastAsia="fr-CH"/>
        </w:rPr>
        <w:t>""</w:t>
      </w:r>
      <w:r w:rsidRPr="00DE1CBF">
        <w:rPr>
          <w:color w:val="D4D4D4"/>
          <w:lang w:eastAsia="fr-CH"/>
        </w:rPr>
        <w:t>);</w:t>
      </w:r>
    </w:p>
    <w:p w14:paraId="2ADFE836" w14:textId="61E546C0" w:rsidR="00F21BDA" w:rsidRPr="00DE1CBF" w:rsidRDefault="00F21BDA" w:rsidP="00F21BDA">
      <w:pPr>
        <w:rPr>
          <w:lang w:eastAsia="fr-CH"/>
        </w:rPr>
      </w:pPr>
      <w:r>
        <w:rPr>
          <w:lang w:eastAsia="fr-CH"/>
        </w:rPr>
        <w:t>permet de faire une pop de confirmation</w:t>
      </w:r>
    </w:p>
    <w:p w14:paraId="59B20030" w14:textId="3ABE34EB" w:rsidR="00E53FB1" w:rsidRPr="00DE1CBF" w:rsidRDefault="00E53FB1" w:rsidP="00F21BDA">
      <w:pPr>
        <w:pStyle w:val="Pcode"/>
        <w:rPr>
          <w:color w:val="D4D4D4"/>
          <w:lang w:eastAsia="fr-CH"/>
        </w:rPr>
      </w:pPr>
      <w:r w:rsidRPr="00DE1CBF">
        <w:rPr>
          <w:color w:val="D4D4D4"/>
          <w:lang w:eastAsia="fr-CH"/>
        </w:rPr>
        <w:t>    </w:t>
      </w:r>
      <w:r w:rsidRPr="00DE1CBF">
        <w:rPr>
          <w:color w:val="9CDCFE"/>
          <w:lang w:eastAsia="fr-CH"/>
        </w:rPr>
        <w:t>window</w:t>
      </w:r>
      <w:r w:rsidRPr="00DE1CBF">
        <w:rPr>
          <w:color w:val="D4D4D4"/>
          <w:lang w:eastAsia="fr-CH"/>
        </w:rPr>
        <w:t>.</w:t>
      </w:r>
      <w:r w:rsidR="00A61052">
        <w:rPr>
          <w:color w:val="DCDCAA"/>
          <w:lang w:eastAsia="fr-CH"/>
        </w:rPr>
        <w:t>alert</w:t>
      </w:r>
      <w:r w:rsidRPr="00DE1CBF">
        <w:rPr>
          <w:color w:val="D4D4D4"/>
          <w:lang w:eastAsia="fr-CH"/>
        </w:rPr>
        <w:t>(</w:t>
      </w:r>
      <w:r w:rsidRPr="00DE1CBF">
        <w:rPr>
          <w:lang w:eastAsia="fr-CH"/>
        </w:rPr>
        <w:t>""</w:t>
      </w:r>
      <w:r w:rsidRPr="00DE1CBF">
        <w:rPr>
          <w:color w:val="D4D4D4"/>
          <w:lang w:eastAsia="fr-CH"/>
        </w:rPr>
        <w:t>);</w:t>
      </w:r>
    </w:p>
    <w:p w14:paraId="7610C938" w14:textId="57D77793" w:rsidR="00E53FB1" w:rsidRDefault="008F54A0" w:rsidP="00AB605A">
      <w:pPr>
        <w:rPr>
          <w:lang w:eastAsia="fr-CH"/>
        </w:rPr>
      </w:pPr>
      <w:r>
        <w:rPr>
          <w:lang w:eastAsia="fr-CH"/>
        </w:rPr>
        <w:lastRenderedPageBreak/>
        <w:t>permet de faire une pop up d’information</w:t>
      </w:r>
    </w:p>
    <w:p w14:paraId="68E549F9" w14:textId="11667086" w:rsidR="00E8585A" w:rsidRPr="00DE1CBF" w:rsidRDefault="00E8585A" w:rsidP="00E8585A">
      <w:pPr>
        <w:pStyle w:val="Pcode"/>
        <w:rPr>
          <w:color w:val="D4D4D4"/>
          <w:lang w:eastAsia="fr-CH"/>
        </w:rPr>
      </w:pPr>
      <w:r w:rsidRPr="00DE1CBF">
        <w:rPr>
          <w:color w:val="D4D4D4"/>
          <w:lang w:eastAsia="fr-CH"/>
        </w:rPr>
        <w:t>    </w:t>
      </w:r>
      <w:r w:rsidRPr="00DE1CBF">
        <w:rPr>
          <w:color w:val="9CDCFE"/>
          <w:lang w:eastAsia="fr-CH"/>
        </w:rPr>
        <w:t>window</w:t>
      </w:r>
      <w:r w:rsidRPr="00DE1CBF">
        <w:rPr>
          <w:color w:val="D4D4D4"/>
          <w:lang w:eastAsia="fr-CH"/>
        </w:rPr>
        <w:t>.</w:t>
      </w:r>
      <w:r w:rsidR="000B26BE">
        <w:rPr>
          <w:color w:val="DCDCAA"/>
          <w:lang w:eastAsia="fr-CH"/>
        </w:rPr>
        <w:t>prompt</w:t>
      </w:r>
      <w:r w:rsidRPr="00DE1CBF">
        <w:rPr>
          <w:color w:val="D4D4D4"/>
          <w:lang w:eastAsia="fr-CH"/>
        </w:rPr>
        <w:t>(</w:t>
      </w:r>
      <w:r w:rsidRPr="00DE1CBF">
        <w:rPr>
          <w:lang w:eastAsia="fr-CH"/>
        </w:rPr>
        <w:t>""</w:t>
      </w:r>
      <w:r w:rsidRPr="00DE1CBF">
        <w:rPr>
          <w:color w:val="D4D4D4"/>
          <w:lang w:eastAsia="fr-CH"/>
        </w:rPr>
        <w:t>);</w:t>
      </w:r>
    </w:p>
    <w:p w14:paraId="6583CA49" w14:textId="78B77F16" w:rsidR="00E53FB1" w:rsidRDefault="00E8585A" w:rsidP="00AB605A">
      <w:pPr>
        <w:rPr>
          <w:lang w:eastAsia="fr-CH"/>
        </w:rPr>
      </w:pPr>
      <w:r>
        <w:rPr>
          <w:lang w:eastAsia="fr-CH"/>
        </w:rPr>
        <w:t xml:space="preserve">permet de </w:t>
      </w:r>
      <w:r w:rsidR="009F2DA2">
        <w:rPr>
          <w:lang w:eastAsia="fr-CH"/>
        </w:rPr>
        <w:t>faire</w:t>
      </w:r>
      <w:r>
        <w:rPr>
          <w:lang w:eastAsia="fr-CH"/>
        </w:rPr>
        <w:t xml:space="preserve"> une pop u</w:t>
      </w:r>
      <w:r w:rsidR="00B823F5">
        <w:rPr>
          <w:lang w:eastAsia="fr-CH"/>
        </w:rPr>
        <w:t xml:space="preserve">p dans </w:t>
      </w:r>
      <w:r w:rsidR="009F2DA2">
        <w:rPr>
          <w:lang w:eastAsia="fr-CH"/>
        </w:rPr>
        <w:t>laquelle</w:t>
      </w:r>
      <w:r w:rsidR="00B823F5">
        <w:rPr>
          <w:lang w:eastAsia="fr-CH"/>
        </w:rPr>
        <w:t xml:space="preserve"> on peut mettre du texte</w:t>
      </w:r>
      <w:r w:rsidR="009F2DA2">
        <w:rPr>
          <w:lang w:eastAsia="fr-CH"/>
        </w:rPr>
        <w:t>.</w:t>
      </w:r>
    </w:p>
    <w:p w14:paraId="6789FAC8" w14:textId="1743E6A9" w:rsidR="008E5D6C" w:rsidRPr="001F52AC" w:rsidRDefault="008E5D6C" w:rsidP="001F52AC">
      <w:pPr>
        <w:rPr>
          <w:b/>
          <w:bCs/>
        </w:rPr>
      </w:pPr>
      <w:r w:rsidRPr="001F52AC">
        <w:rPr>
          <w:b/>
          <w:bCs/>
        </w:rPr>
        <w:t xml:space="preserve">À quoi sert l’attribut </w:t>
      </w:r>
      <w:r w:rsidRPr="001F52AC">
        <w:rPr>
          <w:b/>
          <w:bCs/>
          <w:i/>
        </w:rPr>
        <w:t>« </w:t>
      </w:r>
      <w:r w:rsidRPr="001F52AC">
        <w:rPr>
          <w:b/>
          <w:bCs/>
          <w:i/>
          <w:noProof/>
        </w:rPr>
        <w:t>placeholder </w:t>
      </w:r>
      <w:r w:rsidRPr="001F52AC">
        <w:rPr>
          <w:b/>
          <w:bCs/>
          <w:i/>
        </w:rPr>
        <w:t>»</w:t>
      </w:r>
      <w:r w:rsidRPr="001F52AC">
        <w:rPr>
          <w:b/>
          <w:bCs/>
        </w:rPr>
        <w:t> ?</w:t>
      </w:r>
    </w:p>
    <w:p w14:paraId="22F4A44F" w14:textId="2F8AE291" w:rsidR="00A85495" w:rsidRDefault="00A85495" w:rsidP="00A85495">
      <w:r>
        <w:t>Cela sert a mettre un texte dans le label</w:t>
      </w:r>
      <w:r w:rsidR="003F2C1B">
        <w:t> :</w:t>
      </w:r>
    </w:p>
    <w:p w14:paraId="7E22A18C" w14:textId="18C558FC" w:rsidR="003F2C1B" w:rsidRPr="00A85495" w:rsidRDefault="007C1C2D" w:rsidP="00A85495">
      <w:r w:rsidRPr="007C1C2D">
        <w:rPr>
          <w:noProof/>
        </w:rPr>
        <w:drawing>
          <wp:inline distT="0" distB="0" distL="0" distR="0" wp14:anchorId="65F38D5E" wp14:editId="4B833679">
            <wp:extent cx="2362530" cy="22863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62530" cy="228632"/>
                    </a:xfrm>
                    <a:prstGeom prst="rect">
                      <a:avLst/>
                    </a:prstGeom>
                  </pic:spPr>
                </pic:pic>
              </a:graphicData>
            </a:graphic>
          </wp:inline>
        </w:drawing>
      </w:r>
    </w:p>
    <w:p w14:paraId="3366CBC2" w14:textId="013091B3" w:rsidR="008E5D6C" w:rsidRPr="001F52AC" w:rsidRDefault="008E5D6C" w:rsidP="001F52AC">
      <w:pPr>
        <w:rPr>
          <w:b/>
          <w:bCs/>
        </w:rPr>
      </w:pPr>
      <w:r w:rsidRPr="001F52AC">
        <w:rPr>
          <w:b/>
          <w:bCs/>
        </w:rPr>
        <w:t>À quoi sert l’attribut « autofocus » ?</w:t>
      </w:r>
    </w:p>
    <w:p w14:paraId="3F52318E" w14:textId="14913469" w:rsidR="00F86A49" w:rsidRPr="00F86A49" w:rsidRDefault="00E118A6" w:rsidP="00F86A49">
      <w:r>
        <w:t xml:space="preserve">Permet de sélectionner de base un </w:t>
      </w:r>
      <w:r w:rsidR="00841692">
        <w:t>élément</w:t>
      </w:r>
      <w:r>
        <w:t xml:space="preserve"> de notre page quand on la load.</w:t>
      </w:r>
    </w:p>
    <w:p w14:paraId="09A3AA0C" w14:textId="194533CA" w:rsidR="008E5D6C" w:rsidRPr="001F52AC" w:rsidRDefault="008E5D6C" w:rsidP="001F52AC">
      <w:pPr>
        <w:rPr>
          <w:b/>
          <w:bCs/>
        </w:rPr>
      </w:pPr>
      <w:r w:rsidRPr="001F52AC">
        <w:rPr>
          <w:b/>
          <w:bCs/>
        </w:rPr>
        <w:t>Y a-t-il déjà du JavaScript dans ce code ?</w:t>
      </w:r>
    </w:p>
    <w:p w14:paraId="0EE09C2F" w14:textId="6E23284B" w:rsidR="00A30AB2" w:rsidRPr="00A30AB2" w:rsidRDefault="00A30AB2" w:rsidP="00A30AB2">
      <w:r>
        <w:t xml:space="preserve">Oui on met un </w:t>
      </w:r>
      <w:r w:rsidR="00AD3A12">
        <w:t>écouteur</w:t>
      </w:r>
      <w:r>
        <w:t xml:space="preserve"> sur </w:t>
      </w:r>
      <w:r w:rsidR="004F2368">
        <w:t>le bouton</w:t>
      </w:r>
      <w:r>
        <w:t xml:space="preserve"> directement dans l’html.</w:t>
      </w:r>
    </w:p>
    <w:p w14:paraId="66BF364B" w14:textId="77777777" w:rsidR="008E5D6C" w:rsidRPr="001F52AC" w:rsidRDefault="008E5D6C" w:rsidP="001F52AC">
      <w:pPr>
        <w:rPr>
          <w:b/>
          <w:bCs/>
        </w:rPr>
      </w:pPr>
      <w:r w:rsidRPr="001F52AC">
        <w:rPr>
          <w:b/>
          <w:bCs/>
        </w:rPr>
        <w:t>Quelle est la différence entre le bouton de l'ex01 et celui-ci ?</w:t>
      </w:r>
    </w:p>
    <w:p w14:paraId="32937291" w14:textId="049ED669" w:rsidR="00DE069F" w:rsidRDefault="004C06A9" w:rsidP="00AB605A">
      <w:pPr>
        <w:rPr>
          <w:lang w:val="fr-FR" w:eastAsia="fr-CH"/>
        </w:rPr>
      </w:pPr>
      <w:r>
        <w:rPr>
          <w:lang w:val="fr-FR" w:eastAsia="fr-CH"/>
        </w:rPr>
        <w:t xml:space="preserve">L’écouteur </w:t>
      </w:r>
      <w:r w:rsidR="00452924">
        <w:rPr>
          <w:lang w:val="fr-FR" w:eastAsia="fr-CH"/>
        </w:rPr>
        <w:t>du bouton</w:t>
      </w:r>
      <w:r>
        <w:rPr>
          <w:lang w:val="fr-FR" w:eastAsia="fr-CH"/>
        </w:rPr>
        <w:t xml:space="preserve"> est </w:t>
      </w:r>
      <w:r w:rsidR="006D003D">
        <w:rPr>
          <w:lang w:val="fr-FR" w:eastAsia="fr-CH"/>
        </w:rPr>
        <w:t>défini</w:t>
      </w:r>
      <w:r>
        <w:rPr>
          <w:lang w:val="fr-FR" w:eastAsia="fr-CH"/>
        </w:rPr>
        <w:t xml:space="preserve"> dans sa balise avec onclick.</w:t>
      </w:r>
    </w:p>
    <w:p w14:paraId="3C91DC1D" w14:textId="3208F61F" w:rsidR="00B54AAC" w:rsidRPr="001F52AC" w:rsidRDefault="00B54AAC" w:rsidP="001F52AC">
      <w:pPr>
        <w:rPr>
          <w:b/>
          <w:bCs/>
        </w:rPr>
      </w:pPr>
      <w:r w:rsidRPr="001F52AC">
        <w:rPr>
          <w:b/>
          <w:bCs/>
        </w:rPr>
        <w:t>Qu’est-ce que le DOM ?</w:t>
      </w:r>
    </w:p>
    <w:p w14:paraId="1CD6E3EC" w14:textId="05CFDC41" w:rsidR="00134867" w:rsidRDefault="006A5D5F" w:rsidP="00134867">
      <w:r>
        <w:t>Le DOM</w:t>
      </w:r>
      <w:r w:rsidR="00765ECA">
        <w:t xml:space="preserve"> </w:t>
      </w:r>
      <w:r>
        <w:t>(Document Object Mode</w:t>
      </w:r>
      <w:r w:rsidR="006D003D">
        <w:t>l</w:t>
      </w:r>
      <w:r>
        <w:t>)</w:t>
      </w:r>
      <w:r w:rsidR="006D003D">
        <w:t xml:space="preserve"> est un standard w3c pour l’html</w:t>
      </w:r>
      <w:r w:rsidR="00103786">
        <w:t>. Cela permet de créer un model selon un arbre d’objet :</w:t>
      </w:r>
    </w:p>
    <w:p w14:paraId="56C0ADD2" w14:textId="59FC1C94" w:rsidR="00103786" w:rsidRDefault="00135C45" w:rsidP="00134867">
      <w:r w:rsidRPr="00135C45">
        <w:rPr>
          <w:noProof/>
        </w:rPr>
        <w:drawing>
          <wp:inline distT="0" distB="0" distL="0" distR="0" wp14:anchorId="76A45AB1" wp14:editId="34F5EE18">
            <wp:extent cx="5760720" cy="23164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16480"/>
                    </a:xfrm>
                    <a:prstGeom prst="rect">
                      <a:avLst/>
                    </a:prstGeom>
                  </pic:spPr>
                </pic:pic>
              </a:graphicData>
            </a:graphic>
          </wp:inline>
        </w:drawing>
      </w:r>
    </w:p>
    <w:p w14:paraId="37E13D1F" w14:textId="291EE437" w:rsidR="00135C45" w:rsidRPr="00134867" w:rsidRDefault="00FB4BED" w:rsidP="00765ECA">
      <w:pPr>
        <w:pStyle w:val="Citation"/>
      </w:pPr>
      <w:hyperlink r:id="rId19" w:anchor=":~:text=The%20DOM%20defines%20a%20standard,and%20style%20of%20a%20document.%22" w:history="1">
        <w:r w:rsidR="007F7009" w:rsidRPr="00765ECA">
          <w:rPr>
            <w:rStyle w:val="Lienhypertexte"/>
          </w:rPr>
          <w:t>source</w:t>
        </w:r>
      </w:hyperlink>
    </w:p>
    <w:p w14:paraId="42B61BAD" w14:textId="303917D3" w:rsidR="00B54AAC" w:rsidRPr="001F52AC" w:rsidRDefault="00B54AAC" w:rsidP="001F52AC">
      <w:pPr>
        <w:rPr>
          <w:b/>
          <w:bCs/>
        </w:rPr>
      </w:pPr>
      <w:r w:rsidRPr="001F52AC">
        <w:rPr>
          <w:b/>
          <w:bCs/>
        </w:rPr>
        <w:t>Comment définit-on une « fonction » (méthode) comme « validerUtilisateur() » ?</w:t>
      </w:r>
    </w:p>
    <w:p w14:paraId="7B07DE9E" w14:textId="4435C735" w:rsidR="00740A65" w:rsidRDefault="00740A65" w:rsidP="00740A65">
      <w:pPr>
        <w:pStyle w:val="Pcode"/>
        <w:rPr>
          <w:color w:val="D4D4D4"/>
          <w:lang w:eastAsia="fr-CH"/>
        </w:rPr>
      </w:pPr>
      <w:r w:rsidRPr="00740A65">
        <w:rPr>
          <w:color w:val="569CD6"/>
          <w:lang w:eastAsia="fr-CH"/>
        </w:rPr>
        <w:t>function</w:t>
      </w:r>
      <w:r w:rsidRPr="00740A65">
        <w:rPr>
          <w:color w:val="D4D4D4"/>
          <w:lang w:eastAsia="fr-CH"/>
        </w:rPr>
        <w:t> </w:t>
      </w:r>
      <w:r w:rsidRPr="00740A65">
        <w:rPr>
          <w:lang w:eastAsia="fr-CH"/>
        </w:rPr>
        <w:t>validerUtilisateur</w:t>
      </w:r>
      <w:r w:rsidRPr="00740A65">
        <w:rPr>
          <w:color w:val="D4D4D4"/>
          <w:lang w:eastAsia="fr-CH"/>
        </w:rPr>
        <w:t>() {</w:t>
      </w:r>
    </w:p>
    <w:p w14:paraId="1953B54C" w14:textId="67FEDBEB" w:rsidR="00740A65" w:rsidRPr="00740A65" w:rsidRDefault="00740A65" w:rsidP="00740A65">
      <w:pPr>
        <w:pStyle w:val="Pcode"/>
        <w:rPr>
          <w:color w:val="D4D4D4"/>
          <w:lang w:eastAsia="fr-CH"/>
        </w:rPr>
      </w:pPr>
      <w:r>
        <w:rPr>
          <w:color w:val="D4D4D4"/>
          <w:lang w:eastAsia="fr-CH"/>
        </w:rPr>
        <w:t>}</w:t>
      </w:r>
    </w:p>
    <w:p w14:paraId="5F509F33" w14:textId="08E4DF45" w:rsidR="00B54AAC" w:rsidRPr="00F25EBC" w:rsidRDefault="00B54AAC" w:rsidP="004A6F3F">
      <w:pPr>
        <w:rPr>
          <w:b/>
          <w:bCs/>
        </w:rPr>
      </w:pPr>
      <w:r w:rsidRPr="00F25EBC">
        <w:rPr>
          <w:b/>
          <w:bCs/>
        </w:rPr>
        <w:lastRenderedPageBreak/>
        <w:t>Comment définit-on une « variable » (par exemple pour « username » et « password ») ?</w:t>
      </w:r>
    </w:p>
    <w:p w14:paraId="28F243C5" w14:textId="77777777" w:rsidR="009B5BAD" w:rsidRPr="003F3870" w:rsidRDefault="009B5BAD" w:rsidP="009B5BAD">
      <w:pPr>
        <w:pStyle w:val="Pcode"/>
        <w:rPr>
          <w:color w:val="D4D4D4"/>
          <w:lang w:eastAsia="fr-CH"/>
        </w:rPr>
      </w:pPr>
      <w:r w:rsidRPr="003F3870">
        <w:rPr>
          <w:color w:val="569CD6"/>
          <w:lang w:eastAsia="fr-CH"/>
        </w:rPr>
        <w:t>let</w:t>
      </w:r>
      <w:r w:rsidRPr="003F3870">
        <w:rPr>
          <w:color w:val="D4D4D4"/>
          <w:lang w:eastAsia="fr-CH"/>
        </w:rPr>
        <w:t> </w:t>
      </w:r>
      <w:r w:rsidRPr="003F3870">
        <w:rPr>
          <w:lang w:eastAsia="fr-CH"/>
        </w:rPr>
        <w:t>username</w:t>
      </w:r>
      <w:r>
        <w:rPr>
          <w:lang w:eastAsia="fr-CH"/>
        </w:rPr>
        <w:t> ;</w:t>
      </w:r>
    </w:p>
    <w:p w14:paraId="4F561B7A" w14:textId="711EB68D" w:rsidR="009B5BAD" w:rsidRPr="009B5BAD" w:rsidRDefault="009B5BAD" w:rsidP="009B5BAD">
      <w:r>
        <w:rPr>
          <w:lang w:eastAsia="fr-CH"/>
        </w:rPr>
        <w:t>Permet de créer une variable username</w:t>
      </w:r>
    </w:p>
    <w:p w14:paraId="32F86230" w14:textId="63441E2A" w:rsidR="00B54AAC" w:rsidRPr="001F52AC" w:rsidRDefault="00B54AAC" w:rsidP="001F52AC">
      <w:pPr>
        <w:rPr>
          <w:b/>
          <w:bCs/>
        </w:rPr>
      </w:pPr>
      <w:r w:rsidRPr="001F52AC">
        <w:rPr>
          <w:b/>
          <w:bCs/>
        </w:rPr>
        <w:t>Les variables sont-elles « typées » (String par exemple) ?</w:t>
      </w:r>
    </w:p>
    <w:p w14:paraId="47461609" w14:textId="4B269A94" w:rsidR="0057280B" w:rsidRPr="0057280B" w:rsidRDefault="00701455" w:rsidP="0057280B">
      <w:r>
        <w:t>Oui.</w:t>
      </w:r>
    </w:p>
    <w:p w14:paraId="7DDB8C2C" w14:textId="77777777" w:rsidR="00B54AAC" w:rsidRPr="001F52AC" w:rsidRDefault="00B54AAC" w:rsidP="001F52AC">
      <w:pPr>
        <w:rPr>
          <w:b/>
          <w:bCs/>
        </w:rPr>
      </w:pPr>
      <w:r w:rsidRPr="001F52AC">
        <w:rPr>
          <w:b/>
          <w:bCs/>
        </w:rPr>
        <w:t>Où se trouve la console de débogage de Chrome ?</w:t>
      </w:r>
    </w:p>
    <w:p w14:paraId="6D26FB76" w14:textId="270B5CE6" w:rsidR="008931CE" w:rsidRDefault="00CD29FB" w:rsidP="00AB605A">
      <w:pPr>
        <w:rPr>
          <w:lang w:val="fr-FR" w:eastAsia="fr-CH"/>
        </w:rPr>
      </w:pPr>
      <w:r>
        <w:rPr>
          <w:lang w:val="fr-FR" w:eastAsia="fr-CH"/>
        </w:rPr>
        <w:t>Soit-on</w:t>
      </w:r>
      <w:r w:rsidR="00C07D0F">
        <w:rPr>
          <w:lang w:val="fr-FR" w:eastAsia="fr-CH"/>
        </w:rPr>
        <w:t xml:space="preserve"> </w:t>
      </w:r>
      <w:r w:rsidR="00BC09F6">
        <w:rPr>
          <w:lang w:val="fr-FR" w:eastAsia="fr-CH"/>
        </w:rPr>
        <w:t>appuie</w:t>
      </w:r>
      <w:r w:rsidR="00C07D0F">
        <w:rPr>
          <w:lang w:val="fr-FR" w:eastAsia="fr-CH"/>
        </w:rPr>
        <w:t xml:space="preserve"> sur f12, ou encore clique droit</w:t>
      </w:r>
      <w:r w:rsidR="000C2C95">
        <w:rPr>
          <w:lang w:val="fr-FR" w:eastAsia="fr-CH"/>
        </w:rPr>
        <w:t xml:space="preserve"> &gt;&gt;</w:t>
      </w:r>
      <w:r w:rsidR="00C07D0F">
        <w:rPr>
          <w:lang w:val="fr-FR" w:eastAsia="fr-CH"/>
        </w:rPr>
        <w:t xml:space="preserve"> inspecter</w:t>
      </w:r>
      <w:r w:rsidR="00682D06">
        <w:rPr>
          <w:lang w:val="fr-FR" w:eastAsia="fr-CH"/>
        </w:rPr>
        <w:t>.</w:t>
      </w:r>
    </w:p>
    <w:p w14:paraId="24E27028" w14:textId="1379B742" w:rsidR="00B145C1" w:rsidRPr="001F52AC" w:rsidRDefault="00B145C1" w:rsidP="001F52AC">
      <w:pPr>
        <w:rPr>
          <w:b/>
          <w:bCs/>
        </w:rPr>
      </w:pPr>
      <w:r w:rsidRPr="001F52AC">
        <w:rPr>
          <w:b/>
          <w:bCs/>
        </w:rPr>
        <w:t>Comment centrer le bouton</w:t>
      </w:r>
      <w:r w:rsidRPr="001F52AC">
        <w:rPr>
          <w:rFonts w:hint="eastAsia"/>
          <w:b/>
          <w:bCs/>
        </w:rPr>
        <w:t> </w:t>
      </w:r>
      <w:r w:rsidRPr="001F52AC">
        <w:rPr>
          <w:b/>
          <w:bCs/>
        </w:rPr>
        <w:t>de validation et le styliser ?</w:t>
      </w:r>
    </w:p>
    <w:p w14:paraId="3F7821F6" w14:textId="2FB8F31D" w:rsidR="003723A3" w:rsidRPr="00E25359" w:rsidRDefault="00390E7F" w:rsidP="001F52AC">
      <w:pPr>
        <w:rPr>
          <w:b/>
          <w:bCs/>
          <w:lang w:val="en-US"/>
        </w:rPr>
      </w:pPr>
      <w:r w:rsidRPr="00E25359">
        <w:rPr>
          <w:b/>
          <w:bCs/>
          <w:lang w:val="en-US"/>
        </w:rPr>
        <w:t>Html</w:t>
      </w:r>
    </w:p>
    <w:p w14:paraId="22701A07" w14:textId="77777777" w:rsidR="00390E7F" w:rsidRPr="00390E7F" w:rsidRDefault="00390E7F" w:rsidP="00390E7F">
      <w:pPr>
        <w:pStyle w:val="Pcode"/>
        <w:rPr>
          <w:color w:val="D4D4D4"/>
          <w:lang w:val="en-US" w:eastAsia="fr-CH"/>
        </w:rPr>
      </w:pPr>
      <w:r w:rsidRPr="00390E7F">
        <w:rPr>
          <w:color w:val="808080"/>
          <w:lang w:val="en-US" w:eastAsia="fr-CH"/>
        </w:rPr>
        <w:t>&lt;</w:t>
      </w:r>
      <w:r w:rsidRPr="00390E7F">
        <w:rPr>
          <w:color w:val="569CD6"/>
          <w:lang w:val="en-US" w:eastAsia="fr-CH"/>
        </w:rPr>
        <w:t>div</w:t>
      </w:r>
      <w:r w:rsidRPr="00390E7F">
        <w:rPr>
          <w:color w:val="D4D4D4"/>
          <w:lang w:val="en-US" w:eastAsia="fr-CH"/>
        </w:rPr>
        <w:t> </w:t>
      </w:r>
      <w:r w:rsidRPr="00390E7F">
        <w:rPr>
          <w:color w:val="9CDCFE"/>
          <w:lang w:val="en-US" w:eastAsia="fr-CH"/>
        </w:rPr>
        <w:t>class</w:t>
      </w:r>
      <w:r w:rsidRPr="00390E7F">
        <w:rPr>
          <w:color w:val="D4D4D4"/>
          <w:lang w:val="en-US" w:eastAsia="fr-CH"/>
        </w:rPr>
        <w:t>=</w:t>
      </w:r>
      <w:r w:rsidRPr="00390E7F">
        <w:rPr>
          <w:lang w:val="en-US" w:eastAsia="fr-CH"/>
        </w:rPr>
        <w:t>"button"</w:t>
      </w:r>
      <w:r w:rsidRPr="00390E7F">
        <w:rPr>
          <w:color w:val="808080"/>
          <w:lang w:val="en-US" w:eastAsia="fr-CH"/>
        </w:rPr>
        <w:t>&gt;</w:t>
      </w:r>
    </w:p>
    <w:p w14:paraId="41A341C1" w14:textId="77777777" w:rsidR="00390E7F" w:rsidRPr="00390E7F" w:rsidRDefault="00390E7F" w:rsidP="00390E7F">
      <w:pPr>
        <w:pStyle w:val="Pcode"/>
        <w:rPr>
          <w:color w:val="D4D4D4"/>
          <w:lang w:val="en-US" w:eastAsia="fr-CH"/>
        </w:rPr>
      </w:pPr>
      <w:r w:rsidRPr="00390E7F">
        <w:rPr>
          <w:color w:val="D4D4D4"/>
          <w:lang w:val="en-US" w:eastAsia="fr-CH"/>
        </w:rPr>
        <w:t>            </w:t>
      </w:r>
      <w:r w:rsidRPr="00390E7F">
        <w:rPr>
          <w:color w:val="808080"/>
          <w:lang w:val="en-US" w:eastAsia="fr-CH"/>
        </w:rPr>
        <w:t>&lt;</w:t>
      </w:r>
      <w:r w:rsidRPr="00390E7F">
        <w:rPr>
          <w:color w:val="569CD6"/>
          <w:lang w:val="en-US" w:eastAsia="fr-CH"/>
        </w:rPr>
        <w:t>input</w:t>
      </w:r>
      <w:r w:rsidRPr="00390E7F">
        <w:rPr>
          <w:color w:val="D4D4D4"/>
          <w:lang w:val="en-US" w:eastAsia="fr-CH"/>
        </w:rPr>
        <w:t> </w:t>
      </w:r>
      <w:r w:rsidRPr="00390E7F">
        <w:rPr>
          <w:color w:val="9CDCFE"/>
          <w:lang w:val="en-US" w:eastAsia="fr-CH"/>
        </w:rPr>
        <w:t>type</w:t>
      </w:r>
      <w:r w:rsidRPr="00390E7F">
        <w:rPr>
          <w:color w:val="D4D4D4"/>
          <w:lang w:val="en-US" w:eastAsia="fr-CH"/>
        </w:rPr>
        <w:t>=</w:t>
      </w:r>
      <w:r w:rsidRPr="00390E7F">
        <w:rPr>
          <w:lang w:val="en-US" w:eastAsia="fr-CH"/>
        </w:rPr>
        <w:t>"submit"</w:t>
      </w:r>
      <w:r w:rsidRPr="00390E7F">
        <w:rPr>
          <w:color w:val="D4D4D4"/>
          <w:lang w:val="en-US" w:eastAsia="fr-CH"/>
        </w:rPr>
        <w:t> </w:t>
      </w:r>
      <w:r w:rsidRPr="00390E7F">
        <w:rPr>
          <w:color w:val="9CDCFE"/>
          <w:lang w:val="en-US" w:eastAsia="fr-CH"/>
        </w:rPr>
        <w:t>value</w:t>
      </w:r>
      <w:r w:rsidRPr="00390E7F">
        <w:rPr>
          <w:color w:val="D4D4D4"/>
          <w:lang w:val="en-US" w:eastAsia="fr-CH"/>
        </w:rPr>
        <w:t>=</w:t>
      </w:r>
      <w:r w:rsidRPr="00390E7F">
        <w:rPr>
          <w:lang w:val="en-US" w:eastAsia="fr-CH"/>
        </w:rPr>
        <w:t>"Valider"</w:t>
      </w:r>
      <w:r w:rsidRPr="00390E7F">
        <w:rPr>
          <w:color w:val="D4D4D4"/>
          <w:lang w:val="en-US" w:eastAsia="fr-CH"/>
        </w:rPr>
        <w:t> </w:t>
      </w:r>
      <w:r w:rsidRPr="00390E7F">
        <w:rPr>
          <w:color w:val="808080"/>
          <w:lang w:val="en-US" w:eastAsia="fr-CH"/>
        </w:rPr>
        <w:t>/&gt;</w:t>
      </w:r>
    </w:p>
    <w:p w14:paraId="65537BFF" w14:textId="2F4DBC89" w:rsidR="00390E7F" w:rsidRPr="00CE51F4" w:rsidRDefault="00390E7F" w:rsidP="00390E7F">
      <w:pPr>
        <w:pStyle w:val="Pcode"/>
        <w:rPr>
          <w:color w:val="D4D4D4"/>
          <w:lang w:val="en-US" w:eastAsia="fr-CH"/>
        </w:rPr>
      </w:pPr>
      <w:r w:rsidRPr="00390E7F">
        <w:rPr>
          <w:color w:val="D4D4D4"/>
          <w:lang w:val="en-US" w:eastAsia="fr-CH"/>
        </w:rPr>
        <w:t>          </w:t>
      </w:r>
      <w:r w:rsidRPr="00CE51F4">
        <w:rPr>
          <w:color w:val="808080"/>
          <w:lang w:val="en-US" w:eastAsia="fr-CH"/>
        </w:rPr>
        <w:t>&lt;/</w:t>
      </w:r>
      <w:r w:rsidRPr="00CE51F4">
        <w:rPr>
          <w:color w:val="569CD6"/>
          <w:lang w:val="en-US" w:eastAsia="fr-CH"/>
        </w:rPr>
        <w:t>div</w:t>
      </w:r>
      <w:r w:rsidRPr="00CE51F4">
        <w:rPr>
          <w:color w:val="808080"/>
          <w:lang w:val="en-US" w:eastAsia="fr-CH"/>
        </w:rPr>
        <w:t>&gt;</w:t>
      </w:r>
    </w:p>
    <w:p w14:paraId="6A57A742" w14:textId="5A452444" w:rsidR="00390E7F" w:rsidRPr="00E25359" w:rsidRDefault="00390E7F" w:rsidP="001F52AC">
      <w:pPr>
        <w:rPr>
          <w:b/>
          <w:bCs/>
          <w:lang w:val="en-US"/>
        </w:rPr>
      </w:pPr>
      <w:r w:rsidRPr="00E25359">
        <w:rPr>
          <w:b/>
          <w:bCs/>
          <w:lang w:val="en-US"/>
        </w:rPr>
        <w:t>Css</w:t>
      </w:r>
    </w:p>
    <w:p w14:paraId="5C29D47B" w14:textId="77777777" w:rsidR="00390E7F" w:rsidRPr="00CE51F4" w:rsidRDefault="00390E7F" w:rsidP="00390E7F">
      <w:pPr>
        <w:pStyle w:val="Pcode"/>
        <w:rPr>
          <w:color w:val="D4D4D4"/>
          <w:lang w:val="en-US" w:eastAsia="fr-CH"/>
        </w:rPr>
      </w:pPr>
      <w:r w:rsidRPr="00CE51F4">
        <w:rPr>
          <w:lang w:val="en-US" w:eastAsia="fr-CH"/>
        </w:rPr>
        <w:t>.button</w:t>
      </w:r>
      <w:r w:rsidRPr="00CE51F4">
        <w:rPr>
          <w:color w:val="D4D4D4"/>
          <w:lang w:val="en-US" w:eastAsia="fr-CH"/>
        </w:rPr>
        <w:t> {</w:t>
      </w:r>
    </w:p>
    <w:p w14:paraId="03E88999" w14:textId="6271474A" w:rsidR="00390E7F" w:rsidRPr="00CE51F4" w:rsidRDefault="00390E7F" w:rsidP="00390E7F">
      <w:pPr>
        <w:pStyle w:val="Pcode"/>
        <w:rPr>
          <w:color w:val="D4D4D4"/>
          <w:lang w:val="en-US" w:eastAsia="fr-CH"/>
        </w:rPr>
      </w:pPr>
      <w:r w:rsidRPr="00CE51F4">
        <w:rPr>
          <w:color w:val="D4D4D4"/>
          <w:lang w:val="en-US" w:eastAsia="fr-CH"/>
        </w:rPr>
        <w:t>  </w:t>
      </w:r>
      <w:r w:rsidRPr="00CE51F4">
        <w:rPr>
          <w:lang w:val="en-US" w:eastAsia="fr-CH"/>
        </w:rPr>
        <w:t>text-align</w:t>
      </w:r>
      <w:r w:rsidRPr="00CE51F4">
        <w:rPr>
          <w:color w:val="D4D4D4"/>
          <w:lang w:val="en-US" w:eastAsia="fr-CH"/>
        </w:rPr>
        <w:t>: </w:t>
      </w:r>
      <w:r w:rsidRPr="00CE51F4">
        <w:rPr>
          <w:color w:val="CE9178"/>
          <w:lang w:val="en-US" w:eastAsia="fr-CH"/>
        </w:rPr>
        <w:t>center</w:t>
      </w:r>
      <w:r w:rsidRPr="00CE51F4">
        <w:rPr>
          <w:color w:val="D4D4D4"/>
          <w:lang w:val="en-US" w:eastAsia="fr-CH"/>
        </w:rPr>
        <w:t>;</w:t>
      </w:r>
    </w:p>
    <w:p w14:paraId="30DAAD17" w14:textId="62219F95" w:rsidR="00B62BC3" w:rsidRPr="00B62BC3" w:rsidRDefault="00390E7F" w:rsidP="00B62BC3">
      <w:pPr>
        <w:pStyle w:val="Pcode"/>
        <w:rPr>
          <w:color w:val="D4D4D4"/>
          <w:lang w:eastAsia="fr-CH"/>
        </w:rPr>
      </w:pPr>
      <w:r w:rsidRPr="00390E7F">
        <w:rPr>
          <w:color w:val="D4D4D4"/>
          <w:lang w:eastAsia="fr-CH"/>
        </w:rPr>
        <w:t>}</w:t>
      </w:r>
    </w:p>
    <w:p w14:paraId="79F7A9D6" w14:textId="57EB8CCB" w:rsidR="00B145C1" w:rsidRPr="001F52AC" w:rsidRDefault="00B145C1" w:rsidP="001F52AC">
      <w:pPr>
        <w:rPr>
          <w:b/>
          <w:bCs/>
        </w:rPr>
      </w:pPr>
      <w:r w:rsidRPr="001F52AC">
        <w:rPr>
          <w:b/>
          <w:bCs/>
        </w:rPr>
        <w:t>Comment envoyer le formulaire à un script PHP qui fera la validation ?</w:t>
      </w:r>
    </w:p>
    <w:p w14:paraId="005E810D" w14:textId="77777777" w:rsidR="006E082F" w:rsidRPr="006E082F" w:rsidRDefault="006E082F" w:rsidP="006E082F">
      <w:pPr>
        <w:pStyle w:val="Pcode"/>
        <w:rPr>
          <w:color w:val="D4D4D4"/>
          <w:lang w:val="en-US" w:eastAsia="fr-CH"/>
        </w:rPr>
      </w:pPr>
      <w:r w:rsidRPr="006E082F">
        <w:rPr>
          <w:color w:val="808080"/>
          <w:lang w:val="en-US" w:eastAsia="fr-CH"/>
        </w:rPr>
        <w:t>&lt;</w:t>
      </w:r>
      <w:r w:rsidRPr="006E082F">
        <w:rPr>
          <w:color w:val="569CD6"/>
          <w:lang w:val="en-US" w:eastAsia="fr-CH"/>
        </w:rPr>
        <w:t>form</w:t>
      </w:r>
      <w:r w:rsidRPr="006E082F">
        <w:rPr>
          <w:color w:val="D4D4D4"/>
          <w:lang w:val="en-US" w:eastAsia="fr-CH"/>
        </w:rPr>
        <w:t> </w:t>
      </w:r>
      <w:r w:rsidRPr="006E082F">
        <w:rPr>
          <w:color w:val="9CDCFE"/>
          <w:lang w:val="en-US" w:eastAsia="fr-CH"/>
        </w:rPr>
        <w:t>class</w:t>
      </w:r>
      <w:r w:rsidRPr="006E082F">
        <w:rPr>
          <w:color w:val="D4D4D4"/>
          <w:lang w:val="en-US" w:eastAsia="fr-CH"/>
        </w:rPr>
        <w:t>=</w:t>
      </w:r>
      <w:r w:rsidRPr="006E082F">
        <w:rPr>
          <w:lang w:val="en-US" w:eastAsia="fr-CH"/>
        </w:rPr>
        <w:t>"user-form"</w:t>
      </w:r>
      <w:r w:rsidRPr="006E082F">
        <w:rPr>
          <w:color w:val="D4D4D4"/>
          <w:lang w:val="en-US" w:eastAsia="fr-CH"/>
        </w:rPr>
        <w:t> </w:t>
      </w:r>
      <w:r w:rsidRPr="006E082F">
        <w:rPr>
          <w:color w:val="9CDCFE"/>
          <w:lang w:val="en-US" w:eastAsia="fr-CH"/>
        </w:rPr>
        <w:t>action</w:t>
      </w:r>
      <w:r w:rsidRPr="006E082F">
        <w:rPr>
          <w:color w:val="D4D4D4"/>
          <w:lang w:val="en-US" w:eastAsia="fr-CH"/>
        </w:rPr>
        <w:t>=</w:t>
      </w:r>
      <w:r w:rsidRPr="006E082F">
        <w:rPr>
          <w:lang w:val="en-US" w:eastAsia="fr-CH"/>
        </w:rPr>
        <w:t>"login_POST.php"</w:t>
      </w:r>
      <w:r w:rsidRPr="006E082F">
        <w:rPr>
          <w:color w:val="D4D4D4"/>
          <w:lang w:val="en-US" w:eastAsia="fr-CH"/>
        </w:rPr>
        <w:t> </w:t>
      </w:r>
      <w:r w:rsidRPr="006E082F">
        <w:rPr>
          <w:color w:val="9CDCFE"/>
          <w:lang w:val="en-US" w:eastAsia="fr-CH"/>
        </w:rPr>
        <w:t>method</w:t>
      </w:r>
      <w:r w:rsidRPr="006E082F">
        <w:rPr>
          <w:color w:val="D4D4D4"/>
          <w:lang w:val="en-US" w:eastAsia="fr-CH"/>
        </w:rPr>
        <w:t>=</w:t>
      </w:r>
      <w:r w:rsidRPr="006E082F">
        <w:rPr>
          <w:lang w:val="en-US" w:eastAsia="fr-CH"/>
        </w:rPr>
        <w:t>"POST"</w:t>
      </w:r>
      <w:r w:rsidRPr="006E082F">
        <w:rPr>
          <w:color w:val="808080"/>
          <w:lang w:val="en-US" w:eastAsia="fr-CH"/>
        </w:rPr>
        <w:t>&gt;</w:t>
      </w:r>
    </w:p>
    <w:p w14:paraId="028535F8" w14:textId="3CD429BD" w:rsidR="006E082F" w:rsidRDefault="006E082F" w:rsidP="006E082F">
      <w:r w:rsidRPr="006E082F">
        <w:t>On doit ajouter dans la b</w:t>
      </w:r>
      <w:r>
        <w:t xml:space="preserve">alise form la méthode action qui définis le fichier php et </w:t>
      </w:r>
      <w:r w:rsidR="00B03D9A">
        <w:t>méthode qui sert a sois aec GET demander des information au server sois POST qui va envoyer des informations.</w:t>
      </w:r>
    </w:p>
    <w:p w14:paraId="32521C37" w14:textId="07DB0226" w:rsidR="00B62BC3" w:rsidRDefault="00325D88" w:rsidP="00325D88">
      <w:pPr>
        <w:pStyle w:val="Titre3"/>
      </w:pPr>
      <w:bookmarkStart w:id="8" w:name="_Toc74577002"/>
      <w:r>
        <w:t>Login</w:t>
      </w:r>
      <w:bookmarkEnd w:id="8"/>
    </w:p>
    <w:p w14:paraId="1CD3AFD3" w14:textId="21A47D45" w:rsidR="00325D88" w:rsidRDefault="00325D88" w:rsidP="00325D88">
      <w:pPr>
        <w:pStyle w:val="Titre4"/>
      </w:pPr>
      <w:bookmarkStart w:id="9" w:name="_Toc74577003"/>
      <w:r>
        <w:t>G</w:t>
      </w:r>
      <w:r w:rsidR="00C9561C">
        <w:t>ET</w:t>
      </w:r>
      <w:bookmarkEnd w:id="9"/>
    </w:p>
    <w:p w14:paraId="60E5E9A9" w14:textId="77777777" w:rsidR="00325D88" w:rsidRPr="00325D88" w:rsidRDefault="00325D88" w:rsidP="00325D88">
      <w:pPr>
        <w:pStyle w:val="Pcode"/>
        <w:rPr>
          <w:color w:val="D4D4D4"/>
          <w:lang w:eastAsia="fr-CH"/>
        </w:rPr>
      </w:pPr>
      <w:r w:rsidRPr="00325D88">
        <w:rPr>
          <w:lang w:eastAsia="fr-CH"/>
        </w:rPr>
        <w:t>&lt;?php</w:t>
      </w:r>
    </w:p>
    <w:p w14:paraId="4B61B703" w14:textId="77777777" w:rsidR="00325D88" w:rsidRPr="00325D88" w:rsidRDefault="00325D88" w:rsidP="00325D88">
      <w:pPr>
        <w:pStyle w:val="Pcode"/>
        <w:rPr>
          <w:color w:val="D4D4D4"/>
          <w:lang w:eastAsia="fr-CH"/>
        </w:rPr>
      </w:pPr>
      <w:r w:rsidRPr="00325D88">
        <w:rPr>
          <w:color w:val="6A9955"/>
          <w:lang w:eastAsia="fr-CH"/>
        </w:rPr>
        <w:t>// test si on a reçu une donnée de formulaire nommée "username"</w:t>
      </w:r>
    </w:p>
    <w:p w14:paraId="7EB6C5FA" w14:textId="77777777" w:rsidR="00325D88" w:rsidRPr="00325D88" w:rsidRDefault="00325D88" w:rsidP="00325D88">
      <w:pPr>
        <w:pStyle w:val="Pcode"/>
        <w:rPr>
          <w:color w:val="D4D4D4"/>
          <w:lang w:eastAsia="fr-CH"/>
        </w:rPr>
      </w:pPr>
      <w:r w:rsidRPr="00325D88">
        <w:rPr>
          <w:color w:val="C586C0"/>
          <w:lang w:eastAsia="fr-CH"/>
        </w:rPr>
        <w:t>if</w:t>
      </w:r>
      <w:r w:rsidRPr="00325D88">
        <w:rPr>
          <w:color w:val="D4D4D4"/>
          <w:lang w:eastAsia="fr-CH"/>
        </w:rPr>
        <w:t> (</w:t>
      </w:r>
      <w:r w:rsidRPr="00325D88">
        <w:rPr>
          <w:color w:val="DCDCAA"/>
          <w:lang w:eastAsia="fr-CH"/>
        </w:rPr>
        <w:t>isset</w:t>
      </w:r>
      <w:r w:rsidRPr="00325D88">
        <w:rPr>
          <w:color w:val="D4D4D4"/>
          <w:lang w:eastAsia="fr-CH"/>
        </w:rPr>
        <w:t>(</w:t>
      </w:r>
      <w:r w:rsidRPr="00325D88">
        <w:rPr>
          <w:color w:val="9CDCFE"/>
          <w:lang w:eastAsia="fr-CH"/>
        </w:rPr>
        <w:t>$_GET</w:t>
      </w:r>
      <w:r w:rsidRPr="00325D88">
        <w:rPr>
          <w:color w:val="D4D4D4"/>
          <w:lang w:eastAsia="fr-CH"/>
        </w:rPr>
        <w:t>[</w:t>
      </w:r>
      <w:r w:rsidRPr="00325D88">
        <w:rPr>
          <w:color w:val="CE9178"/>
          <w:lang w:eastAsia="fr-CH"/>
        </w:rPr>
        <w:t>'username'</w:t>
      </w:r>
      <w:r w:rsidRPr="00325D88">
        <w:rPr>
          <w:color w:val="D4D4D4"/>
          <w:lang w:eastAsia="fr-CH"/>
        </w:rPr>
        <w:t>])) { </w:t>
      </w:r>
    </w:p>
    <w:p w14:paraId="625D7B95" w14:textId="4D3E2B45" w:rsidR="00325D88" w:rsidRPr="00325D88" w:rsidRDefault="00325D88" w:rsidP="00325D88">
      <w:pPr>
        <w:pStyle w:val="Pcode"/>
        <w:rPr>
          <w:color w:val="D4D4D4"/>
          <w:lang w:eastAsia="fr-CH"/>
        </w:rPr>
      </w:pPr>
      <w:r w:rsidRPr="00325D88">
        <w:rPr>
          <w:color w:val="D4D4D4"/>
          <w:lang w:eastAsia="fr-CH"/>
        </w:rPr>
        <w:t>  </w:t>
      </w:r>
      <w:r w:rsidRPr="00325D88">
        <w:rPr>
          <w:color w:val="6A9955"/>
          <w:lang w:eastAsia="fr-CH"/>
        </w:rPr>
        <w:t>// récupération des données transmises dans des variables locales</w:t>
      </w:r>
    </w:p>
    <w:p w14:paraId="375AEDFA" w14:textId="77777777" w:rsidR="00325D88" w:rsidRPr="00325D88" w:rsidRDefault="00325D88" w:rsidP="00325D88">
      <w:pPr>
        <w:pStyle w:val="Pcode"/>
        <w:rPr>
          <w:color w:val="D4D4D4"/>
          <w:lang w:val="en-US" w:eastAsia="fr-CH"/>
        </w:rPr>
      </w:pPr>
      <w:r w:rsidRPr="00325D88">
        <w:rPr>
          <w:color w:val="D4D4D4"/>
          <w:lang w:eastAsia="fr-CH"/>
        </w:rPr>
        <w:lastRenderedPageBreak/>
        <w:t>  </w:t>
      </w:r>
      <w:r w:rsidRPr="00325D88">
        <w:rPr>
          <w:color w:val="9CDCFE"/>
          <w:lang w:val="en-US" w:eastAsia="fr-CH"/>
        </w:rPr>
        <w:t>$username</w:t>
      </w:r>
      <w:r w:rsidRPr="00325D88">
        <w:rPr>
          <w:color w:val="D4D4D4"/>
          <w:lang w:val="en-US" w:eastAsia="fr-CH"/>
        </w:rPr>
        <w:t> = </w:t>
      </w:r>
      <w:r w:rsidRPr="00325D88">
        <w:rPr>
          <w:color w:val="DCDCAA"/>
          <w:lang w:val="en-US" w:eastAsia="fr-CH"/>
        </w:rPr>
        <w:t>strtolower</w:t>
      </w:r>
      <w:r w:rsidRPr="00325D88">
        <w:rPr>
          <w:color w:val="D4D4D4"/>
          <w:lang w:val="en-US" w:eastAsia="fr-CH"/>
        </w:rPr>
        <w:t>(</w:t>
      </w:r>
      <w:r w:rsidRPr="00325D88">
        <w:rPr>
          <w:color w:val="9CDCFE"/>
          <w:lang w:val="en-US" w:eastAsia="fr-CH"/>
        </w:rPr>
        <w:t>$_GET</w:t>
      </w:r>
      <w:r w:rsidRPr="00325D88">
        <w:rPr>
          <w:color w:val="D4D4D4"/>
          <w:lang w:val="en-US" w:eastAsia="fr-CH"/>
        </w:rPr>
        <w:t>[</w:t>
      </w:r>
      <w:r w:rsidRPr="00325D88">
        <w:rPr>
          <w:color w:val="CE9178"/>
          <w:lang w:val="en-US" w:eastAsia="fr-CH"/>
        </w:rPr>
        <w:t>'username'</w:t>
      </w:r>
      <w:r w:rsidRPr="00325D88">
        <w:rPr>
          <w:color w:val="D4D4D4"/>
          <w:lang w:val="en-US" w:eastAsia="fr-CH"/>
        </w:rPr>
        <w:t>]);</w:t>
      </w:r>
    </w:p>
    <w:p w14:paraId="5EC708C6" w14:textId="4F6E4208" w:rsidR="00325D88" w:rsidRPr="00325D88" w:rsidRDefault="00325D88" w:rsidP="00325D88">
      <w:pPr>
        <w:pStyle w:val="Pcode"/>
        <w:rPr>
          <w:color w:val="D4D4D4"/>
          <w:lang w:val="en-US" w:eastAsia="fr-CH"/>
        </w:rPr>
      </w:pPr>
      <w:r w:rsidRPr="00325D88">
        <w:rPr>
          <w:color w:val="D4D4D4"/>
          <w:lang w:val="en-US" w:eastAsia="fr-CH"/>
        </w:rPr>
        <w:t>  </w:t>
      </w:r>
      <w:r w:rsidRPr="00325D88">
        <w:rPr>
          <w:color w:val="9CDCFE"/>
          <w:lang w:val="en-US" w:eastAsia="fr-CH"/>
        </w:rPr>
        <w:t>$password</w:t>
      </w:r>
      <w:r w:rsidRPr="00325D88">
        <w:rPr>
          <w:color w:val="D4D4D4"/>
          <w:lang w:val="en-US" w:eastAsia="fr-CH"/>
        </w:rPr>
        <w:t> = </w:t>
      </w:r>
      <w:r w:rsidRPr="00325D88">
        <w:rPr>
          <w:color w:val="9CDCFE"/>
          <w:lang w:val="en-US" w:eastAsia="fr-CH"/>
        </w:rPr>
        <w:t>$_GET</w:t>
      </w:r>
      <w:r w:rsidRPr="00325D88">
        <w:rPr>
          <w:color w:val="D4D4D4"/>
          <w:lang w:val="en-US" w:eastAsia="fr-CH"/>
        </w:rPr>
        <w:t>[</w:t>
      </w:r>
      <w:r w:rsidRPr="00325D88">
        <w:rPr>
          <w:color w:val="CE9178"/>
          <w:lang w:val="en-US" w:eastAsia="fr-CH"/>
        </w:rPr>
        <w:t>'password'</w:t>
      </w:r>
      <w:r w:rsidRPr="00325D88">
        <w:rPr>
          <w:color w:val="D4D4D4"/>
          <w:lang w:val="en-US" w:eastAsia="fr-CH"/>
        </w:rPr>
        <w:t>];</w:t>
      </w:r>
    </w:p>
    <w:p w14:paraId="14A86A7A" w14:textId="77777777" w:rsidR="00325D88" w:rsidRPr="00325D88" w:rsidRDefault="00325D88" w:rsidP="00325D88">
      <w:pPr>
        <w:pStyle w:val="Pcode"/>
        <w:rPr>
          <w:color w:val="D4D4D4"/>
          <w:lang w:eastAsia="fr-CH"/>
        </w:rPr>
      </w:pPr>
      <w:r w:rsidRPr="00325D88">
        <w:rPr>
          <w:color w:val="D4D4D4"/>
          <w:lang w:val="en-US" w:eastAsia="fr-CH"/>
        </w:rPr>
        <w:t>  </w:t>
      </w:r>
      <w:r w:rsidRPr="00325D88">
        <w:rPr>
          <w:color w:val="6A9955"/>
          <w:lang w:eastAsia="fr-CH"/>
        </w:rPr>
        <w:t>// affichage des infos reçues</w:t>
      </w:r>
    </w:p>
    <w:p w14:paraId="1C0975EE" w14:textId="77777777" w:rsidR="00325D88" w:rsidRPr="00325D88" w:rsidRDefault="00325D88" w:rsidP="00325D88">
      <w:pPr>
        <w:pStyle w:val="Pcode"/>
        <w:rPr>
          <w:color w:val="D4D4D4"/>
          <w:lang w:eastAsia="fr-CH"/>
        </w:rPr>
      </w:pPr>
      <w:r w:rsidRPr="00325D88">
        <w:rPr>
          <w:color w:val="D4D4D4"/>
          <w:lang w:eastAsia="fr-CH"/>
        </w:rPr>
        <w:t>  </w:t>
      </w:r>
      <w:r w:rsidRPr="00325D88">
        <w:rPr>
          <w:color w:val="DCDCAA"/>
          <w:lang w:eastAsia="fr-CH"/>
        </w:rPr>
        <w:t>echo</w:t>
      </w:r>
      <w:r w:rsidRPr="00325D88">
        <w:rPr>
          <w:color w:val="D4D4D4"/>
          <w:lang w:eastAsia="fr-CH"/>
        </w:rPr>
        <w:t> </w:t>
      </w:r>
      <w:r w:rsidRPr="00325D88">
        <w:rPr>
          <w:color w:val="CE9178"/>
          <w:lang w:eastAsia="fr-CH"/>
        </w:rPr>
        <w:t>"username: "</w:t>
      </w:r>
      <w:r w:rsidRPr="00325D88">
        <w:rPr>
          <w:color w:val="D4D4D4"/>
          <w:lang w:eastAsia="fr-CH"/>
        </w:rPr>
        <w:t>.</w:t>
      </w:r>
      <w:r w:rsidRPr="00325D88">
        <w:rPr>
          <w:color w:val="9CDCFE"/>
          <w:lang w:eastAsia="fr-CH"/>
        </w:rPr>
        <w:t>$username</w:t>
      </w:r>
      <w:r w:rsidRPr="00325D88">
        <w:rPr>
          <w:color w:val="D4D4D4"/>
          <w:lang w:eastAsia="fr-CH"/>
        </w:rPr>
        <w:t>.</w:t>
      </w:r>
      <w:r w:rsidRPr="00325D88">
        <w:rPr>
          <w:color w:val="CE9178"/>
          <w:lang w:eastAsia="fr-CH"/>
        </w:rPr>
        <w:t>"&lt;/br&gt;"</w:t>
      </w:r>
      <w:r w:rsidRPr="00325D88">
        <w:rPr>
          <w:color w:val="D4D4D4"/>
          <w:lang w:eastAsia="fr-CH"/>
        </w:rPr>
        <w:t>;</w:t>
      </w:r>
    </w:p>
    <w:p w14:paraId="777A7F86" w14:textId="506BCF51" w:rsidR="00325D88" w:rsidRPr="00325D88" w:rsidRDefault="00325D88" w:rsidP="00325D88">
      <w:pPr>
        <w:pStyle w:val="Pcode"/>
        <w:rPr>
          <w:color w:val="D4D4D4"/>
          <w:lang w:eastAsia="fr-CH"/>
        </w:rPr>
      </w:pPr>
      <w:r w:rsidRPr="00325D88">
        <w:rPr>
          <w:color w:val="D4D4D4"/>
          <w:lang w:eastAsia="fr-CH"/>
        </w:rPr>
        <w:t>  </w:t>
      </w:r>
      <w:r w:rsidRPr="00325D88">
        <w:rPr>
          <w:color w:val="DCDCAA"/>
          <w:lang w:eastAsia="fr-CH"/>
        </w:rPr>
        <w:t>echo</w:t>
      </w:r>
      <w:r w:rsidRPr="00325D88">
        <w:rPr>
          <w:color w:val="D4D4D4"/>
          <w:lang w:eastAsia="fr-CH"/>
        </w:rPr>
        <w:t> </w:t>
      </w:r>
      <w:r w:rsidRPr="00325D88">
        <w:rPr>
          <w:color w:val="CE9178"/>
          <w:lang w:eastAsia="fr-CH"/>
        </w:rPr>
        <w:t>"password: "</w:t>
      </w:r>
      <w:r w:rsidRPr="00325D88">
        <w:rPr>
          <w:color w:val="D4D4D4"/>
          <w:lang w:eastAsia="fr-CH"/>
        </w:rPr>
        <w:t>.</w:t>
      </w:r>
      <w:r w:rsidRPr="00325D88">
        <w:rPr>
          <w:color w:val="9CDCFE"/>
          <w:lang w:eastAsia="fr-CH"/>
        </w:rPr>
        <w:t>$password</w:t>
      </w:r>
      <w:r w:rsidRPr="00325D88">
        <w:rPr>
          <w:color w:val="D4D4D4"/>
          <w:lang w:eastAsia="fr-CH"/>
        </w:rPr>
        <w:t>.</w:t>
      </w:r>
      <w:r w:rsidRPr="00325D88">
        <w:rPr>
          <w:color w:val="CE9178"/>
          <w:lang w:eastAsia="fr-CH"/>
        </w:rPr>
        <w:t>"&lt;/br&gt;"</w:t>
      </w:r>
      <w:r w:rsidRPr="00325D88">
        <w:rPr>
          <w:color w:val="D4D4D4"/>
          <w:lang w:eastAsia="fr-CH"/>
        </w:rPr>
        <w:t>;</w:t>
      </w:r>
    </w:p>
    <w:p w14:paraId="317B2B4C" w14:textId="77777777" w:rsidR="00325D88" w:rsidRPr="00325D88" w:rsidRDefault="00325D88" w:rsidP="00325D88">
      <w:pPr>
        <w:pStyle w:val="Pcode"/>
        <w:rPr>
          <w:color w:val="D4D4D4"/>
          <w:lang w:eastAsia="fr-CH"/>
        </w:rPr>
      </w:pPr>
      <w:r w:rsidRPr="00325D88">
        <w:rPr>
          <w:color w:val="D4D4D4"/>
          <w:lang w:eastAsia="fr-CH"/>
        </w:rPr>
        <w:t>  </w:t>
      </w:r>
      <w:r w:rsidRPr="00325D88">
        <w:rPr>
          <w:color w:val="6A9955"/>
          <w:lang w:eastAsia="fr-CH"/>
        </w:rPr>
        <w:t>// test username et mot de passe</w:t>
      </w:r>
    </w:p>
    <w:p w14:paraId="5D38C093" w14:textId="77777777" w:rsidR="00325D88" w:rsidRPr="00325D88" w:rsidRDefault="00325D88" w:rsidP="00325D88">
      <w:pPr>
        <w:pStyle w:val="Pcode"/>
        <w:rPr>
          <w:color w:val="D4D4D4"/>
          <w:lang w:val="en-US" w:eastAsia="fr-CH"/>
        </w:rPr>
      </w:pPr>
      <w:r w:rsidRPr="00325D88">
        <w:rPr>
          <w:color w:val="D4D4D4"/>
          <w:lang w:eastAsia="fr-CH"/>
        </w:rPr>
        <w:t>  </w:t>
      </w:r>
      <w:r w:rsidRPr="00325D88">
        <w:rPr>
          <w:color w:val="C586C0"/>
          <w:lang w:val="en-US" w:eastAsia="fr-CH"/>
        </w:rPr>
        <w:t>if</w:t>
      </w:r>
      <w:r w:rsidRPr="00325D88">
        <w:rPr>
          <w:color w:val="D4D4D4"/>
          <w:lang w:val="en-US" w:eastAsia="fr-CH"/>
        </w:rPr>
        <w:t> ((</w:t>
      </w:r>
      <w:r w:rsidRPr="00325D88">
        <w:rPr>
          <w:color w:val="9CDCFE"/>
          <w:lang w:val="en-US" w:eastAsia="fr-CH"/>
        </w:rPr>
        <w:t>$username</w:t>
      </w:r>
      <w:r w:rsidRPr="00325D88">
        <w:rPr>
          <w:color w:val="D4D4D4"/>
          <w:lang w:val="en-US" w:eastAsia="fr-CH"/>
        </w:rPr>
        <w:t> == </w:t>
      </w:r>
      <w:r w:rsidRPr="00325D88">
        <w:rPr>
          <w:color w:val="CE9178"/>
          <w:lang w:val="en-US" w:eastAsia="fr-CH"/>
        </w:rPr>
        <w:t>"admin"</w:t>
      </w:r>
      <w:r w:rsidRPr="00325D88">
        <w:rPr>
          <w:color w:val="D4D4D4"/>
          <w:lang w:val="en-US" w:eastAsia="fr-CH"/>
        </w:rPr>
        <w:t>) &amp;&amp; (</w:t>
      </w:r>
      <w:r w:rsidRPr="00325D88">
        <w:rPr>
          <w:color w:val="9CDCFE"/>
          <w:lang w:val="en-US" w:eastAsia="fr-CH"/>
        </w:rPr>
        <w:t>$password</w:t>
      </w:r>
      <w:r w:rsidRPr="00325D88">
        <w:rPr>
          <w:color w:val="D4D4D4"/>
          <w:lang w:val="en-US" w:eastAsia="fr-CH"/>
        </w:rPr>
        <w:t> == </w:t>
      </w:r>
      <w:r w:rsidRPr="00325D88">
        <w:rPr>
          <w:color w:val="CE9178"/>
          <w:lang w:val="en-US" w:eastAsia="fr-CH"/>
        </w:rPr>
        <w:t>"emf123"</w:t>
      </w:r>
      <w:r w:rsidRPr="00325D88">
        <w:rPr>
          <w:color w:val="D4D4D4"/>
          <w:lang w:val="en-US" w:eastAsia="fr-CH"/>
        </w:rPr>
        <w:t>)) {</w:t>
      </w:r>
    </w:p>
    <w:p w14:paraId="6540A98E" w14:textId="77777777" w:rsidR="00325D88" w:rsidRPr="00325D88" w:rsidRDefault="00325D88" w:rsidP="00325D88">
      <w:pPr>
        <w:pStyle w:val="Pcode"/>
        <w:rPr>
          <w:color w:val="D4D4D4"/>
          <w:lang w:val="en-US" w:eastAsia="fr-CH"/>
        </w:rPr>
      </w:pPr>
      <w:r w:rsidRPr="00325D88">
        <w:rPr>
          <w:color w:val="D4D4D4"/>
          <w:lang w:val="en-US" w:eastAsia="fr-CH"/>
        </w:rPr>
        <w:t>    </w:t>
      </w:r>
      <w:r w:rsidRPr="00325D88">
        <w:rPr>
          <w:color w:val="DCDCAA"/>
          <w:lang w:val="en-US" w:eastAsia="fr-CH"/>
        </w:rPr>
        <w:t>echo</w:t>
      </w:r>
      <w:r w:rsidRPr="00325D88">
        <w:rPr>
          <w:color w:val="D4D4D4"/>
          <w:lang w:val="en-US" w:eastAsia="fr-CH"/>
        </w:rPr>
        <w:t> </w:t>
      </w:r>
      <w:r w:rsidRPr="00325D88">
        <w:rPr>
          <w:color w:val="CE9178"/>
          <w:lang w:val="en-US" w:eastAsia="fr-CH"/>
        </w:rPr>
        <w:t>"&lt;script&gt;alert('Validation OK');&lt;/script&gt;"</w:t>
      </w:r>
      <w:r w:rsidRPr="00325D88">
        <w:rPr>
          <w:color w:val="D4D4D4"/>
          <w:lang w:val="en-US" w:eastAsia="fr-CH"/>
        </w:rPr>
        <w:t>;</w:t>
      </w:r>
    </w:p>
    <w:p w14:paraId="7CB5AAD6" w14:textId="77777777" w:rsidR="00325D88" w:rsidRPr="00325D88" w:rsidRDefault="00325D88" w:rsidP="00325D88">
      <w:pPr>
        <w:pStyle w:val="Pcode"/>
        <w:rPr>
          <w:color w:val="D4D4D4"/>
          <w:lang w:val="en-US" w:eastAsia="fr-CH"/>
        </w:rPr>
      </w:pPr>
      <w:r w:rsidRPr="00325D88">
        <w:rPr>
          <w:color w:val="D4D4D4"/>
          <w:lang w:val="en-US" w:eastAsia="fr-CH"/>
        </w:rPr>
        <w:t>  } </w:t>
      </w:r>
      <w:r w:rsidRPr="00325D88">
        <w:rPr>
          <w:color w:val="C586C0"/>
          <w:lang w:val="en-US" w:eastAsia="fr-CH"/>
        </w:rPr>
        <w:t>else</w:t>
      </w:r>
      <w:r w:rsidRPr="00325D88">
        <w:rPr>
          <w:color w:val="D4D4D4"/>
          <w:lang w:val="en-US" w:eastAsia="fr-CH"/>
        </w:rPr>
        <w:t> {</w:t>
      </w:r>
    </w:p>
    <w:p w14:paraId="6067D66A" w14:textId="77777777" w:rsidR="00325D88" w:rsidRPr="00325D88" w:rsidRDefault="00325D88" w:rsidP="00325D88">
      <w:pPr>
        <w:pStyle w:val="Pcode"/>
        <w:rPr>
          <w:color w:val="D4D4D4"/>
          <w:lang w:eastAsia="fr-CH"/>
        </w:rPr>
      </w:pPr>
      <w:r w:rsidRPr="00325D88">
        <w:rPr>
          <w:color w:val="D4D4D4"/>
          <w:lang w:val="en-US" w:eastAsia="fr-CH"/>
        </w:rPr>
        <w:t>    </w:t>
      </w:r>
      <w:r w:rsidRPr="00325D88">
        <w:rPr>
          <w:color w:val="DCDCAA"/>
          <w:lang w:eastAsia="fr-CH"/>
        </w:rPr>
        <w:t>echo</w:t>
      </w:r>
      <w:r w:rsidRPr="00325D88">
        <w:rPr>
          <w:color w:val="D4D4D4"/>
          <w:lang w:eastAsia="fr-CH"/>
        </w:rPr>
        <w:t> </w:t>
      </w:r>
      <w:r w:rsidRPr="00325D88">
        <w:rPr>
          <w:color w:val="CE9178"/>
          <w:lang w:eastAsia="fr-CH"/>
        </w:rPr>
        <w:t>"&lt;script&gt;"</w:t>
      </w:r>
      <w:r w:rsidRPr="00325D88">
        <w:rPr>
          <w:color w:val="D4D4D4"/>
          <w:lang w:eastAsia="fr-CH"/>
        </w:rPr>
        <w:t>.</w:t>
      </w:r>
    </w:p>
    <w:p w14:paraId="0A999852" w14:textId="77777777" w:rsidR="00325D88" w:rsidRPr="00325D88" w:rsidRDefault="00325D88" w:rsidP="00325D88">
      <w:pPr>
        <w:pStyle w:val="Pcode"/>
        <w:rPr>
          <w:color w:val="D4D4D4"/>
          <w:lang w:eastAsia="fr-CH"/>
        </w:rPr>
      </w:pPr>
      <w:r w:rsidRPr="00325D88">
        <w:rPr>
          <w:color w:val="D4D4D4"/>
          <w:lang w:eastAsia="fr-CH"/>
        </w:rPr>
        <w:t>            </w:t>
      </w:r>
      <w:r w:rsidRPr="00325D88">
        <w:rPr>
          <w:color w:val="CE9178"/>
          <w:lang w:eastAsia="fr-CH"/>
        </w:rPr>
        <w:t>"alert('Utilisateur ou mot de passe incorrect !!!');"</w:t>
      </w:r>
      <w:r w:rsidRPr="00325D88">
        <w:rPr>
          <w:color w:val="D4D4D4"/>
          <w:lang w:eastAsia="fr-CH"/>
        </w:rPr>
        <w:t>.</w:t>
      </w:r>
    </w:p>
    <w:p w14:paraId="41754646" w14:textId="77777777" w:rsidR="00325D88" w:rsidRPr="00325D88" w:rsidRDefault="00325D88" w:rsidP="00325D88">
      <w:pPr>
        <w:pStyle w:val="Pcode"/>
        <w:rPr>
          <w:color w:val="D4D4D4"/>
          <w:lang w:eastAsia="fr-CH"/>
        </w:rPr>
      </w:pPr>
      <w:r w:rsidRPr="00325D88">
        <w:rPr>
          <w:color w:val="D4D4D4"/>
          <w:lang w:eastAsia="fr-CH"/>
        </w:rPr>
        <w:t>         </w:t>
      </w:r>
      <w:r w:rsidRPr="00325D88">
        <w:rPr>
          <w:color w:val="CE9178"/>
          <w:lang w:eastAsia="fr-CH"/>
        </w:rPr>
        <w:t>"&lt;/script&gt;"</w:t>
      </w:r>
      <w:r w:rsidRPr="00325D88">
        <w:rPr>
          <w:color w:val="D4D4D4"/>
          <w:lang w:eastAsia="fr-CH"/>
        </w:rPr>
        <w:t>;</w:t>
      </w:r>
    </w:p>
    <w:p w14:paraId="4B15C605" w14:textId="3883168A" w:rsidR="00325D88" w:rsidRPr="00325D88" w:rsidRDefault="00325D88" w:rsidP="00325D88">
      <w:pPr>
        <w:pStyle w:val="Pcode"/>
        <w:rPr>
          <w:color w:val="D4D4D4"/>
          <w:lang w:eastAsia="fr-CH"/>
        </w:rPr>
      </w:pPr>
      <w:r w:rsidRPr="00325D88">
        <w:rPr>
          <w:color w:val="D4D4D4"/>
          <w:lang w:eastAsia="fr-CH"/>
        </w:rPr>
        <w:t>  </w:t>
      </w:r>
      <w:r>
        <w:rPr>
          <w:color w:val="D4D4D4"/>
          <w:lang w:eastAsia="fr-CH"/>
        </w:rPr>
        <w:t>}</w:t>
      </w:r>
    </w:p>
    <w:p w14:paraId="1D5A7873" w14:textId="77777777" w:rsidR="00325D88" w:rsidRPr="00325D88" w:rsidRDefault="00325D88" w:rsidP="00325D88">
      <w:pPr>
        <w:pStyle w:val="Pcode"/>
        <w:rPr>
          <w:color w:val="D4D4D4"/>
          <w:lang w:eastAsia="fr-CH"/>
        </w:rPr>
      </w:pPr>
      <w:r w:rsidRPr="00325D88">
        <w:rPr>
          <w:color w:val="D4D4D4"/>
          <w:lang w:eastAsia="fr-CH"/>
        </w:rPr>
        <w:t>}</w:t>
      </w:r>
    </w:p>
    <w:p w14:paraId="32CB83F5" w14:textId="77777777" w:rsidR="00325D88" w:rsidRPr="00325D88" w:rsidRDefault="00325D88" w:rsidP="00325D88">
      <w:pPr>
        <w:pStyle w:val="Pcode"/>
        <w:rPr>
          <w:color w:val="D4D4D4"/>
          <w:lang w:eastAsia="fr-CH"/>
        </w:rPr>
      </w:pPr>
      <w:r w:rsidRPr="00325D88">
        <w:rPr>
          <w:lang w:eastAsia="fr-CH"/>
        </w:rPr>
        <w:t>?&gt;</w:t>
      </w:r>
    </w:p>
    <w:p w14:paraId="3273F252" w14:textId="24AE879B" w:rsidR="00325D88" w:rsidRDefault="00325D88" w:rsidP="001F1E8F">
      <w:pPr>
        <w:pStyle w:val="Titre4"/>
      </w:pPr>
      <w:bookmarkStart w:id="10" w:name="_Toc74577004"/>
      <w:r>
        <w:t>POST</w:t>
      </w:r>
      <w:bookmarkEnd w:id="10"/>
    </w:p>
    <w:p w14:paraId="3DE3EF04" w14:textId="0F7CE74F" w:rsidR="001F1E8F" w:rsidRPr="001F1E8F" w:rsidRDefault="001F1E8F" w:rsidP="001F1E8F">
      <w:pPr>
        <w:pStyle w:val="Pcode"/>
        <w:rPr>
          <w:color w:val="D4D4D4"/>
          <w:lang w:eastAsia="fr-CH"/>
        </w:rPr>
      </w:pPr>
      <w:r w:rsidRPr="001F1E8F">
        <w:rPr>
          <w:lang w:eastAsia="fr-CH"/>
        </w:rPr>
        <w:t>&lt;?php</w:t>
      </w:r>
    </w:p>
    <w:p w14:paraId="6C5541A5" w14:textId="77777777" w:rsidR="001F1E8F" w:rsidRPr="001F1E8F" w:rsidRDefault="001F1E8F" w:rsidP="001F1E8F">
      <w:pPr>
        <w:pStyle w:val="Pcode"/>
        <w:rPr>
          <w:color w:val="D4D4D4"/>
          <w:lang w:eastAsia="fr-CH"/>
        </w:rPr>
      </w:pPr>
      <w:r w:rsidRPr="001F1E8F">
        <w:rPr>
          <w:color w:val="6A9955"/>
          <w:lang w:eastAsia="fr-CH"/>
        </w:rPr>
        <w:t>// test si on a reçu une donnée de formulaire nommée "username"</w:t>
      </w:r>
    </w:p>
    <w:p w14:paraId="0D95778B" w14:textId="53740944" w:rsidR="001F1E8F" w:rsidRPr="001F1E8F" w:rsidRDefault="001F1E8F" w:rsidP="001F1E8F">
      <w:pPr>
        <w:pStyle w:val="Pcode"/>
        <w:rPr>
          <w:color w:val="D4D4D4"/>
          <w:lang w:eastAsia="fr-CH"/>
        </w:rPr>
      </w:pPr>
      <w:r w:rsidRPr="001F1E8F">
        <w:rPr>
          <w:color w:val="C586C0"/>
          <w:lang w:eastAsia="fr-CH"/>
        </w:rPr>
        <w:t>if</w:t>
      </w:r>
      <w:r w:rsidRPr="001F1E8F">
        <w:rPr>
          <w:color w:val="D4D4D4"/>
          <w:lang w:eastAsia="fr-CH"/>
        </w:rPr>
        <w:t> (</w:t>
      </w:r>
      <w:r w:rsidRPr="001F1E8F">
        <w:rPr>
          <w:color w:val="DCDCAA"/>
          <w:lang w:eastAsia="fr-CH"/>
        </w:rPr>
        <w:t>isset</w:t>
      </w:r>
      <w:r w:rsidRPr="001F1E8F">
        <w:rPr>
          <w:color w:val="D4D4D4"/>
          <w:lang w:eastAsia="fr-CH"/>
        </w:rPr>
        <w:t>(</w:t>
      </w:r>
      <w:r w:rsidRPr="001F1E8F">
        <w:rPr>
          <w:color w:val="9CDCFE"/>
          <w:lang w:eastAsia="fr-CH"/>
        </w:rPr>
        <w:t>$_POST</w:t>
      </w:r>
      <w:r w:rsidRPr="001F1E8F">
        <w:rPr>
          <w:color w:val="D4D4D4"/>
          <w:lang w:eastAsia="fr-CH"/>
        </w:rPr>
        <w:t>[</w:t>
      </w:r>
      <w:r w:rsidRPr="001F1E8F">
        <w:rPr>
          <w:color w:val="CE9178"/>
          <w:lang w:eastAsia="fr-CH"/>
        </w:rPr>
        <w:t>'username'</w:t>
      </w:r>
      <w:r w:rsidRPr="001F1E8F">
        <w:rPr>
          <w:color w:val="D4D4D4"/>
          <w:lang w:eastAsia="fr-CH"/>
        </w:rPr>
        <w:t>])) { </w:t>
      </w:r>
    </w:p>
    <w:p w14:paraId="3A17C67F" w14:textId="77777777" w:rsidR="001F1E8F" w:rsidRPr="001F1E8F" w:rsidRDefault="001F1E8F" w:rsidP="001F1E8F">
      <w:pPr>
        <w:pStyle w:val="Pcode"/>
        <w:rPr>
          <w:color w:val="D4D4D4"/>
          <w:lang w:eastAsia="fr-CH"/>
        </w:rPr>
      </w:pPr>
      <w:r w:rsidRPr="001F1E8F">
        <w:rPr>
          <w:color w:val="D4D4D4"/>
          <w:lang w:eastAsia="fr-CH"/>
        </w:rPr>
        <w:t>  </w:t>
      </w:r>
      <w:r w:rsidRPr="001F1E8F">
        <w:rPr>
          <w:color w:val="6A9955"/>
          <w:lang w:eastAsia="fr-CH"/>
        </w:rPr>
        <w:t>// récupération des données transmises dans des variables locales</w:t>
      </w:r>
    </w:p>
    <w:p w14:paraId="3D26B60D" w14:textId="77777777" w:rsidR="001F1E8F" w:rsidRPr="00AE1FCA" w:rsidRDefault="001F1E8F" w:rsidP="001F1E8F">
      <w:pPr>
        <w:pStyle w:val="Pcode"/>
        <w:rPr>
          <w:color w:val="D4D4D4"/>
          <w:lang w:eastAsia="fr-CH"/>
        </w:rPr>
      </w:pPr>
      <w:r w:rsidRPr="001F1E8F">
        <w:rPr>
          <w:color w:val="D4D4D4"/>
          <w:lang w:eastAsia="fr-CH"/>
        </w:rPr>
        <w:t>  </w:t>
      </w:r>
      <w:r w:rsidRPr="00AE1FCA">
        <w:rPr>
          <w:color w:val="9CDCFE"/>
          <w:lang w:eastAsia="fr-CH"/>
        </w:rPr>
        <w:t>$username</w:t>
      </w:r>
      <w:r w:rsidRPr="00AE1FCA">
        <w:rPr>
          <w:color w:val="D4D4D4"/>
          <w:lang w:eastAsia="fr-CH"/>
        </w:rPr>
        <w:t> = </w:t>
      </w:r>
      <w:r w:rsidRPr="00AE1FCA">
        <w:rPr>
          <w:color w:val="DCDCAA"/>
          <w:lang w:eastAsia="fr-CH"/>
        </w:rPr>
        <w:t>strtolower</w:t>
      </w:r>
      <w:r w:rsidRPr="00AE1FCA">
        <w:rPr>
          <w:color w:val="D4D4D4"/>
          <w:lang w:eastAsia="fr-CH"/>
        </w:rPr>
        <w:t>(</w:t>
      </w:r>
      <w:r w:rsidRPr="00AE1FCA">
        <w:rPr>
          <w:color w:val="9CDCFE"/>
          <w:lang w:eastAsia="fr-CH"/>
        </w:rPr>
        <w:t>$_POST</w:t>
      </w:r>
      <w:r w:rsidRPr="00AE1FCA">
        <w:rPr>
          <w:color w:val="D4D4D4"/>
          <w:lang w:eastAsia="fr-CH"/>
        </w:rPr>
        <w:t>[</w:t>
      </w:r>
      <w:r w:rsidRPr="00AE1FCA">
        <w:rPr>
          <w:color w:val="CE9178"/>
          <w:lang w:eastAsia="fr-CH"/>
        </w:rPr>
        <w:t>'username'</w:t>
      </w:r>
      <w:r w:rsidRPr="00AE1FCA">
        <w:rPr>
          <w:color w:val="D4D4D4"/>
          <w:lang w:eastAsia="fr-CH"/>
        </w:rPr>
        <w:t>]);</w:t>
      </w:r>
    </w:p>
    <w:p w14:paraId="03344BFF" w14:textId="0DFC24F4" w:rsidR="001F1E8F" w:rsidRPr="00AE1FCA" w:rsidRDefault="001F1E8F" w:rsidP="001F1E8F">
      <w:pPr>
        <w:pStyle w:val="Pcode"/>
        <w:rPr>
          <w:color w:val="D4D4D4"/>
          <w:lang w:eastAsia="fr-CH"/>
        </w:rPr>
      </w:pPr>
      <w:r w:rsidRPr="00AE1FCA">
        <w:rPr>
          <w:color w:val="D4D4D4"/>
          <w:lang w:eastAsia="fr-CH"/>
        </w:rPr>
        <w:t>  </w:t>
      </w:r>
      <w:r w:rsidRPr="00AE1FCA">
        <w:rPr>
          <w:color w:val="9CDCFE"/>
          <w:lang w:eastAsia="fr-CH"/>
        </w:rPr>
        <w:t>$password</w:t>
      </w:r>
      <w:r w:rsidRPr="00AE1FCA">
        <w:rPr>
          <w:color w:val="D4D4D4"/>
          <w:lang w:eastAsia="fr-CH"/>
        </w:rPr>
        <w:t> = </w:t>
      </w:r>
      <w:r w:rsidRPr="00AE1FCA">
        <w:rPr>
          <w:color w:val="9CDCFE"/>
          <w:lang w:eastAsia="fr-CH"/>
        </w:rPr>
        <w:t>$_POST</w:t>
      </w:r>
      <w:r w:rsidRPr="00AE1FCA">
        <w:rPr>
          <w:color w:val="D4D4D4"/>
          <w:lang w:eastAsia="fr-CH"/>
        </w:rPr>
        <w:t>[</w:t>
      </w:r>
      <w:r w:rsidRPr="00AE1FCA">
        <w:rPr>
          <w:color w:val="CE9178"/>
          <w:lang w:eastAsia="fr-CH"/>
        </w:rPr>
        <w:t>'password'</w:t>
      </w:r>
      <w:r w:rsidRPr="00AE1FCA">
        <w:rPr>
          <w:color w:val="D4D4D4"/>
          <w:lang w:eastAsia="fr-CH"/>
        </w:rPr>
        <w:t>];</w:t>
      </w:r>
    </w:p>
    <w:p w14:paraId="08543554" w14:textId="77777777" w:rsidR="001F1E8F" w:rsidRPr="001F1E8F" w:rsidRDefault="001F1E8F" w:rsidP="001F1E8F">
      <w:pPr>
        <w:pStyle w:val="Pcode"/>
        <w:rPr>
          <w:color w:val="D4D4D4"/>
          <w:lang w:eastAsia="fr-CH"/>
        </w:rPr>
      </w:pPr>
      <w:r w:rsidRPr="00AE1FCA">
        <w:rPr>
          <w:color w:val="D4D4D4"/>
          <w:lang w:eastAsia="fr-CH"/>
        </w:rPr>
        <w:t>  </w:t>
      </w:r>
      <w:r w:rsidRPr="001F1E8F">
        <w:rPr>
          <w:color w:val="6A9955"/>
          <w:lang w:eastAsia="fr-CH"/>
        </w:rPr>
        <w:t>// affichage des infos reçues</w:t>
      </w:r>
    </w:p>
    <w:p w14:paraId="218E9A22" w14:textId="77777777" w:rsidR="001F1E8F" w:rsidRPr="001F1E8F" w:rsidRDefault="001F1E8F" w:rsidP="001F1E8F">
      <w:pPr>
        <w:pStyle w:val="Pcode"/>
        <w:rPr>
          <w:color w:val="D4D4D4"/>
          <w:lang w:eastAsia="fr-CH"/>
        </w:rPr>
      </w:pPr>
      <w:r w:rsidRPr="001F1E8F">
        <w:rPr>
          <w:color w:val="D4D4D4"/>
          <w:lang w:eastAsia="fr-CH"/>
        </w:rPr>
        <w:t>  </w:t>
      </w:r>
      <w:r w:rsidRPr="001F1E8F">
        <w:rPr>
          <w:color w:val="DCDCAA"/>
          <w:lang w:eastAsia="fr-CH"/>
        </w:rPr>
        <w:t>echo</w:t>
      </w:r>
      <w:r w:rsidRPr="001F1E8F">
        <w:rPr>
          <w:color w:val="D4D4D4"/>
          <w:lang w:eastAsia="fr-CH"/>
        </w:rPr>
        <w:t> </w:t>
      </w:r>
      <w:r w:rsidRPr="001F1E8F">
        <w:rPr>
          <w:color w:val="CE9178"/>
          <w:lang w:eastAsia="fr-CH"/>
        </w:rPr>
        <w:t>"username: "</w:t>
      </w:r>
      <w:r w:rsidRPr="001F1E8F">
        <w:rPr>
          <w:color w:val="D4D4D4"/>
          <w:lang w:eastAsia="fr-CH"/>
        </w:rPr>
        <w:t>.</w:t>
      </w:r>
      <w:r w:rsidRPr="001F1E8F">
        <w:rPr>
          <w:color w:val="9CDCFE"/>
          <w:lang w:eastAsia="fr-CH"/>
        </w:rPr>
        <w:t>$username</w:t>
      </w:r>
      <w:r w:rsidRPr="001F1E8F">
        <w:rPr>
          <w:color w:val="D4D4D4"/>
          <w:lang w:eastAsia="fr-CH"/>
        </w:rPr>
        <w:t>.</w:t>
      </w:r>
      <w:r w:rsidRPr="001F1E8F">
        <w:rPr>
          <w:color w:val="CE9178"/>
          <w:lang w:eastAsia="fr-CH"/>
        </w:rPr>
        <w:t>"&lt;/br&gt;"</w:t>
      </w:r>
      <w:r w:rsidRPr="001F1E8F">
        <w:rPr>
          <w:color w:val="D4D4D4"/>
          <w:lang w:eastAsia="fr-CH"/>
        </w:rPr>
        <w:t>;</w:t>
      </w:r>
    </w:p>
    <w:p w14:paraId="1BE0DE8B" w14:textId="57CC5E3F" w:rsidR="001F1E8F" w:rsidRPr="001F1E8F" w:rsidRDefault="001F1E8F" w:rsidP="001F1E8F">
      <w:pPr>
        <w:pStyle w:val="Pcode"/>
        <w:rPr>
          <w:color w:val="D4D4D4"/>
          <w:lang w:eastAsia="fr-CH"/>
        </w:rPr>
      </w:pPr>
      <w:r w:rsidRPr="001F1E8F">
        <w:rPr>
          <w:color w:val="D4D4D4"/>
          <w:lang w:eastAsia="fr-CH"/>
        </w:rPr>
        <w:t>  </w:t>
      </w:r>
      <w:r w:rsidRPr="001F1E8F">
        <w:rPr>
          <w:color w:val="DCDCAA"/>
          <w:lang w:eastAsia="fr-CH"/>
        </w:rPr>
        <w:t>echo</w:t>
      </w:r>
      <w:r w:rsidRPr="001F1E8F">
        <w:rPr>
          <w:color w:val="D4D4D4"/>
          <w:lang w:eastAsia="fr-CH"/>
        </w:rPr>
        <w:t> </w:t>
      </w:r>
      <w:r w:rsidRPr="001F1E8F">
        <w:rPr>
          <w:color w:val="CE9178"/>
          <w:lang w:eastAsia="fr-CH"/>
        </w:rPr>
        <w:t>"password: "</w:t>
      </w:r>
      <w:r w:rsidRPr="001F1E8F">
        <w:rPr>
          <w:color w:val="D4D4D4"/>
          <w:lang w:eastAsia="fr-CH"/>
        </w:rPr>
        <w:t>.</w:t>
      </w:r>
      <w:r w:rsidRPr="001F1E8F">
        <w:rPr>
          <w:color w:val="9CDCFE"/>
          <w:lang w:eastAsia="fr-CH"/>
        </w:rPr>
        <w:t>$password</w:t>
      </w:r>
      <w:r w:rsidRPr="001F1E8F">
        <w:rPr>
          <w:color w:val="D4D4D4"/>
          <w:lang w:eastAsia="fr-CH"/>
        </w:rPr>
        <w:t>.</w:t>
      </w:r>
      <w:r w:rsidRPr="001F1E8F">
        <w:rPr>
          <w:color w:val="CE9178"/>
          <w:lang w:eastAsia="fr-CH"/>
        </w:rPr>
        <w:t>"&lt;/br&gt;"</w:t>
      </w:r>
      <w:r w:rsidRPr="001F1E8F">
        <w:rPr>
          <w:color w:val="D4D4D4"/>
          <w:lang w:eastAsia="fr-CH"/>
        </w:rPr>
        <w:t>;</w:t>
      </w:r>
    </w:p>
    <w:p w14:paraId="1CC636D1" w14:textId="77777777" w:rsidR="001F1E8F" w:rsidRPr="001F1E8F" w:rsidRDefault="001F1E8F" w:rsidP="001F1E8F">
      <w:pPr>
        <w:pStyle w:val="Pcode"/>
        <w:rPr>
          <w:color w:val="D4D4D4"/>
          <w:lang w:eastAsia="fr-CH"/>
        </w:rPr>
      </w:pPr>
      <w:r w:rsidRPr="001F1E8F">
        <w:rPr>
          <w:color w:val="D4D4D4"/>
          <w:lang w:eastAsia="fr-CH"/>
        </w:rPr>
        <w:t>  </w:t>
      </w:r>
      <w:r w:rsidRPr="001F1E8F">
        <w:rPr>
          <w:color w:val="6A9955"/>
          <w:lang w:eastAsia="fr-CH"/>
        </w:rPr>
        <w:t>// test username et mot de passe</w:t>
      </w:r>
    </w:p>
    <w:p w14:paraId="7B31ABDD" w14:textId="77777777" w:rsidR="001F1E8F" w:rsidRPr="001F1E8F" w:rsidRDefault="001F1E8F" w:rsidP="001F1E8F">
      <w:pPr>
        <w:pStyle w:val="Pcode"/>
        <w:rPr>
          <w:color w:val="D4D4D4"/>
          <w:lang w:val="en-US" w:eastAsia="fr-CH"/>
        </w:rPr>
      </w:pPr>
      <w:r w:rsidRPr="001F1E8F">
        <w:rPr>
          <w:color w:val="D4D4D4"/>
          <w:lang w:eastAsia="fr-CH"/>
        </w:rPr>
        <w:t>  </w:t>
      </w:r>
      <w:r w:rsidRPr="001F1E8F">
        <w:rPr>
          <w:color w:val="C586C0"/>
          <w:lang w:val="en-US" w:eastAsia="fr-CH"/>
        </w:rPr>
        <w:t>if</w:t>
      </w:r>
      <w:r w:rsidRPr="001F1E8F">
        <w:rPr>
          <w:color w:val="D4D4D4"/>
          <w:lang w:val="en-US" w:eastAsia="fr-CH"/>
        </w:rPr>
        <w:t> ((</w:t>
      </w:r>
      <w:r w:rsidRPr="001F1E8F">
        <w:rPr>
          <w:color w:val="9CDCFE"/>
          <w:lang w:val="en-US" w:eastAsia="fr-CH"/>
        </w:rPr>
        <w:t>$username</w:t>
      </w:r>
      <w:r w:rsidRPr="001F1E8F">
        <w:rPr>
          <w:color w:val="D4D4D4"/>
          <w:lang w:val="en-US" w:eastAsia="fr-CH"/>
        </w:rPr>
        <w:t> == </w:t>
      </w:r>
      <w:r w:rsidRPr="001F1E8F">
        <w:rPr>
          <w:color w:val="CE9178"/>
          <w:lang w:val="en-US" w:eastAsia="fr-CH"/>
        </w:rPr>
        <w:t>"admin"</w:t>
      </w:r>
      <w:r w:rsidRPr="001F1E8F">
        <w:rPr>
          <w:color w:val="D4D4D4"/>
          <w:lang w:val="en-US" w:eastAsia="fr-CH"/>
        </w:rPr>
        <w:t>) &amp;&amp; (</w:t>
      </w:r>
      <w:r w:rsidRPr="001F1E8F">
        <w:rPr>
          <w:color w:val="9CDCFE"/>
          <w:lang w:val="en-US" w:eastAsia="fr-CH"/>
        </w:rPr>
        <w:t>$password</w:t>
      </w:r>
      <w:r w:rsidRPr="001F1E8F">
        <w:rPr>
          <w:color w:val="D4D4D4"/>
          <w:lang w:val="en-US" w:eastAsia="fr-CH"/>
        </w:rPr>
        <w:t> == </w:t>
      </w:r>
      <w:r w:rsidRPr="001F1E8F">
        <w:rPr>
          <w:color w:val="CE9178"/>
          <w:lang w:val="en-US" w:eastAsia="fr-CH"/>
        </w:rPr>
        <w:t>"emf123"</w:t>
      </w:r>
      <w:r w:rsidRPr="001F1E8F">
        <w:rPr>
          <w:color w:val="D4D4D4"/>
          <w:lang w:val="en-US" w:eastAsia="fr-CH"/>
        </w:rPr>
        <w:t>)) {</w:t>
      </w:r>
    </w:p>
    <w:p w14:paraId="3B9B497A" w14:textId="77777777" w:rsidR="001F1E8F" w:rsidRPr="001F1E8F" w:rsidRDefault="001F1E8F" w:rsidP="001F1E8F">
      <w:pPr>
        <w:pStyle w:val="Pcode"/>
        <w:rPr>
          <w:color w:val="D4D4D4"/>
          <w:lang w:val="en-US" w:eastAsia="fr-CH"/>
        </w:rPr>
      </w:pPr>
      <w:r w:rsidRPr="001F1E8F">
        <w:rPr>
          <w:color w:val="D4D4D4"/>
          <w:lang w:val="en-US" w:eastAsia="fr-CH"/>
        </w:rPr>
        <w:t>    </w:t>
      </w:r>
      <w:r w:rsidRPr="001F1E8F">
        <w:rPr>
          <w:color w:val="DCDCAA"/>
          <w:lang w:val="en-US" w:eastAsia="fr-CH"/>
        </w:rPr>
        <w:t>echo</w:t>
      </w:r>
      <w:r w:rsidRPr="001F1E8F">
        <w:rPr>
          <w:color w:val="D4D4D4"/>
          <w:lang w:val="en-US" w:eastAsia="fr-CH"/>
        </w:rPr>
        <w:t> </w:t>
      </w:r>
      <w:r w:rsidRPr="001F1E8F">
        <w:rPr>
          <w:color w:val="CE9178"/>
          <w:lang w:val="en-US" w:eastAsia="fr-CH"/>
        </w:rPr>
        <w:t>"&lt;script&gt;alert('Validation OK');&lt;/script&gt;"</w:t>
      </w:r>
      <w:r w:rsidRPr="001F1E8F">
        <w:rPr>
          <w:color w:val="D4D4D4"/>
          <w:lang w:val="en-US" w:eastAsia="fr-CH"/>
        </w:rPr>
        <w:t>;</w:t>
      </w:r>
    </w:p>
    <w:p w14:paraId="4F5EA177" w14:textId="77777777" w:rsidR="001F1E8F" w:rsidRPr="001F1E8F" w:rsidRDefault="001F1E8F" w:rsidP="001F1E8F">
      <w:pPr>
        <w:pStyle w:val="Pcode"/>
        <w:rPr>
          <w:color w:val="D4D4D4"/>
          <w:lang w:val="en-US" w:eastAsia="fr-CH"/>
        </w:rPr>
      </w:pPr>
      <w:r w:rsidRPr="001F1E8F">
        <w:rPr>
          <w:color w:val="D4D4D4"/>
          <w:lang w:val="en-US" w:eastAsia="fr-CH"/>
        </w:rPr>
        <w:t>    </w:t>
      </w:r>
      <w:r w:rsidRPr="001F1E8F">
        <w:rPr>
          <w:color w:val="DCDCAA"/>
          <w:lang w:val="en-US" w:eastAsia="fr-CH"/>
        </w:rPr>
        <w:t>echo</w:t>
      </w:r>
      <w:r w:rsidRPr="001F1E8F">
        <w:rPr>
          <w:color w:val="D4D4D4"/>
          <w:lang w:val="en-US" w:eastAsia="fr-CH"/>
        </w:rPr>
        <w:t> </w:t>
      </w:r>
      <w:r w:rsidRPr="001F1E8F">
        <w:rPr>
          <w:color w:val="CE9178"/>
          <w:lang w:val="en-US" w:eastAsia="fr-CH"/>
        </w:rPr>
        <w:t>"&lt;script&gt;</w:t>
      </w:r>
    </w:p>
    <w:p w14:paraId="7C652B64" w14:textId="77777777" w:rsidR="001F1E8F" w:rsidRPr="001F1E8F" w:rsidRDefault="001F1E8F" w:rsidP="001F1E8F">
      <w:pPr>
        <w:pStyle w:val="Pcode"/>
        <w:rPr>
          <w:color w:val="D4D4D4"/>
          <w:lang w:val="en-US" w:eastAsia="fr-CH"/>
        </w:rPr>
      </w:pPr>
      <w:r w:rsidRPr="001F1E8F">
        <w:rPr>
          <w:color w:val="CE9178"/>
          <w:lang w:val="en-US" w:eastAsia="fr-CH"/>
        </w:rPr>
        <w:lastRenderedPageBreak/>
        <w:t>    window.location.href= 'https://dreostir.emf-informatique.ch/';</w:t>
      </w:r>
    </w:p>
    <w:p w14:paraId="0DC1B812" w14:textId="3200F892" w:rsidR="001F1E8F" w:rsidRPr="001F1E8F" w:rsidRDefault="001F1E8F" w:rsidP="001F1E8F">
      <w:pPr>
        <w:pStyle w:val="Pcode"/>
        <w:rPr>
          <w:color w:val="D4D4D4"/>
          <w:lang w:eastAsia="fr-CH"/>
        </w:rPr>
      </w:pPr>
      <w:r w:rsidRPr="001F1E8F">
        <w:rPr>
          <w:color w:val="CE9178"/>
          <w:lang w:val="en-US" w:eastAsia="fr-CH"/>
        </w:rPr>
        <w:t>    </w:t>
      </w:r>
      <w:r w:rsidRPr="001F1E8F">
        <w:rPr>
          <w:color w:val="CE9178"/>
          <w:lang w:eastAsia="fr-CH"/>
        </w:rPr>
        <w:t>&lt;/script&gt;"</w:t>
      </w:r>
      <w:r w:rsidRPr="001F1E8F">
        <w:rPr>
          <w:color w:val="D4D4D4"/>
          <w:lang w:eastAsia="fr-CH"/>
        </w:rPr>
        <w:t>;</w:t>
      </w:r>
    </w:p>
    <w:p w14:paraId="5BBF35FF" w14:textId="77777777" w:rsidR="001F1E8F" w:rsidRPr="001F1E8F" w:rsidRDefault="001F1E8F" w:rsidP="001F1E8F">
      <w:pPr>
        <w:pStyle w:val="Pcode"/>
        <w:rPr>
          <w:color w:val="D4D4D4"/>
          <w:lang w:eastAsia="fr-CH"/>
        </w:rPr>
      </w:pPr>
      <w:r w:rsidRPr="001F1E8F">
        <w:rPr>
          <w:color w:val="D4D4D4"/>
          <w:lang w:eastAsia="fr-CH"/>
        </w:rPr>
        <w:t>  } </w:t>
      </w:r>
      <w:r w:rsidRPr="001F1E8F">
        <w:rPr>
          <w:color w:val="C586C0"/>
          <w:lang w:eastAsia="fr-CH"/>
        </w:rPr>
        <w:t>else</w:t>
      </w:r>
      <w:r w:rsidRPr="001F1E8F">
        <w:rPr>
          <w:color w:val="D4D4D4"/>
          <w:lang w:eastAsia="fr-CH"/>
        </w:rPr>
        <w:t> {</w:t>
      </w:r>
    </w:p>
    <w:p w14:paraId="51875EF6" w14:textId="77777777" w:rsidR="001F1E8F" w:rsidRPr="001F1E8F" w:rsidRDefault="001F1E8F" w:rsidP="001F1E8F">
      <w:pPr>
        <w:pStyle w:val="Pcode"/>
        <w:rPr>
          <w:color w:val="D4D4D4"/>
          <w:lang w:eastAsia="fr-CH"/>
        </w:rPr>
      </w:pPr>
      <w:r w:rsidRPr="001F1E8F">
        <w:rPr>
          <w:color w:val="D4D4D4"/>
          <w:lang w:eastAsia="fr-CH"/>
        </w:rPr>
        <w:t>    </w:t>
      </w:r>
      <w:r w:rsidRPr="001F1E8F">
        <w:rPr>
          <w:color w:val="DCDCAA"/>
          <w:lang w:eastAsia="fr-CH"/>
        </w:rPr>
        <w:t>echo</w:t>
      </w:r>
      <w:r w:rsidRPr="001F1E8F">
        <w:rPr>
          <w:color w:val="D4D4D4"/>
          <w:lang w:eastAsia="fr-CH"/>
        </w:rPr>
        <w:t> </w:t>
      </w:r>
      <w:r w:rsidRPr="001F1E8F">
        <w:rPr>
          <w:color w:val="CE9178"/>
          <w:lang w:eastAsia="fr-CH"/>
        </w:rPr>
        <w:t>"&lt;script&gt;"</w:t>
      </w:r>
      <w:r w:rsidRPr="001F1E8F">
        <w:rPr>
          <w:color w:val="D4D4D4"/>
          <w:lang w:eastAsia="fr-CH"/>
        </w:rPr>
        <w:t>.</w:t>
      </w:r>
    </w:p>
    <w:p w14:paraId="5152EFB6" w14:textId="77777777" w:rsidR="001F1E8F" w:rsidRPr="001F1E8F" w:rsidRDefault="001F1E8F" w:rsidP="001F1E8F">
      <w:pPr>
        <w:pStyle w:val="Pcode"/>
        <w:rPr>
          <w:color w:val="D4D4D4"/>
          <w:lang w:eastAsia="fr-CH"/>
        </w:rPr>
      </w:pPr>
      <w:r w:rsidRPr="001F1E8F">
        <w:rPr>
          <w:color w:val="D4D4D4"/>
          <w:lang w:eastAsia="fr-CH"/>
        </w:rPr>
        <w:t>            </w:t>
      </w:r>
      <w:r w:rsidRPr="001F1E8F">
        <w:rPr>
          <w:color w:val="CE9178"/>
          <w:lang w:eastAsia="fr-CH"/>
        </w:rPr>
        <w:t>"alert('Utilisateur ou mot de passe incorrect !!!');"</w:t>
      </w:r>
      <w:r w:rsidRPr="001F1E8F">
        <w:rPr>
          <w:color w:val="D4D4D4"/>
          <w:lang w:eastAsia="fr-CH"/>
        </w:rPr>
        <w:t>.</w:t>
      </w:r>
    </w:p>
    <w:p w14:paraId="75C30BFB" w14:textId="77777777" w:rsidR="001F1E8F" w:rsidRPr="001F1E8F" w:rsidRDefault="001F1E8F" w:rsidP="001F1E8F">
      <w:pPr>
        <w:pStyle w:val="Pcode"/>
        <w:rPr>
          <w:color w:val="D4D4D4"/>
          <w:lang w:eastAsia="fr-CH"/>
        </w:rPr>
      </w:pPr>
      <w:r w:rsidRPr="001F1E8F">
        <w:rPr>
          <w:color w:val="D4D4D4"/>
          <w:lang w:eastAsia="fr-CH"/>
        </w:rPr>
        <w:t>         </w:t>
      </w:r>
      <w:r w:rsidRPr="001F1E8F">
        <w:rPr>
          <w:color w:val="CE9178"/>
          <w:lang w:eastAsia="fr-CH"/>
        </w:rPr>
        <w:t>"&lt;/script&gt;"</w:t>
      </w:r>
      <w:r w:rsidRPr="001F1E8F">
        <w:rPr>
          <w:color w:val="D4D4D4"/>
          <w:lang w:eastAsia="fr-CH"/>
        </w:rPr>
        <w:t>;</w:t>
      </w:r>
    </w:p>
    <w:p w14:paraId="56AF877B" w14:textId="77777777" w:rsidR="001F1E8F" w:rsidRPr="001F1E8F" w:rsidRDefault="001F1E8F" w:rsidP="001F1E8F">
      <w:pPr>
        <w:pStyle w:val="Pcode"/>
        <w:rPr>
          <w:color w:val="D4D4D4"/>
          <w:lang w:eastAsia="fr-CH"/>
        </w:rPr>
      </w:pPr>
      <w:r w:rsidRPr="001F1E8F">
        <w:rPr>
          <w:color w:val="D4D4D4"/>
          <w:lang w:eastAsia="fr-CH"/>
        </w:rPr>
        <w:t>  }</w:t>
      </w:r>
    </w:p>
    <w:p w14:paraId="7A4B061B" w14:textId="43B4020D" w:rsidR="001F1E8F" w:rsidRPr="001F1E8F" w:rsidRDefault="001F1E8F" w:rsidP="001F1E8F">
      <w:pPr>
        <w:pStyle w:val="Pcode"/>
        <w:rPr>
          <w:color w:val="D4D4D4"/>
          <w:lang w:eastAsia="fr-CH"/>
        </w:rPr>
      </w:pPr>
      <w:r w:rsidRPr="001F1E8F">
        <w:rPr>
          <w:color w:val="D4D4D4"/>
          <w:lang w:eastAsia="fr-CH"/>
        </w:rPr>
        <w:t>}</w:t>
      </w:r>
    </w:p>
    <w:p w14:paraId="2B3638F7" w14:textId="77777777" w:rsidR="001F1E8F" w:rsidRPr="001F1E8F" w:rsidRDefault="001F1E8F" w:rsidP="001F1E8F">
      <w:pPr>
        <w:pStyle w:val="Pcode"/>
        <w:rPr>
          <w:color w:val="D4D4D4"/>
          <w:lang w:eastAsia="fr-CH"/>
        </w:rPr>
      </w:pPr>
      <w:r w:rsidRPr="001F1E8F">
        <w:rPr>
          <w:lang w:eastAsia="fr-CH"/>
        </w:rPr>
        <w:t>?&gt;</w:t>
      </w:r>
    </w:p>
    <w:p w14:paraId="56950B4A" w14:textId="10CDD50A" w:rsidR="001F1E8F" w:rsidRDefault="001F1E8F" w:rsidP="001F1E8F">
      <w:r>
        <w:t xml:space="preserve">Pour que ces codes marchent, il faut ajouter deux arguments : </w:t>
      </w:r>
    </w:p>
    <w:p w14:paraId="17EC8CAD" w14:textId="71DD3A30" w:rsidR="001F1E8F" w:rsidRDefault="001F1E8F" w:rsidP="001F1E8F">
      <w:r>
        <w:t xml:space="preserve">Password et username avec name = dans </w:t>
      </w:r>
      <w:r w:rsidR="00C40AEA">
        <w:t>les inputs</w:t>
      </w:r>
      <w:r>
        <w:t>.</w:t>
      </w:r>
    </w:p>
    <w:p w14:paraId="53E8FCEF" w14:textId="34482CB0" w:rsidR="008273FF" w:rsidRPr="001F52AC" w:rsidRDefault="008273FF" w:rsidP="001F52AC">
      <w:pPr>
        <w:rPr>
          <w:b/>
          <w:bCs/>
        </w:rPr>
      </w:pPr>
      <w:r w:rsidRPr="001F52AC">
        <w:rPr>
          <w:b/>
          <w:bCs/>
        </w:rPr>
        <w:t>Par quoi commence et doit se terminer un code PHP ?</w:t>
      </w:r>
    </w:p>
    <w:p w14:paraId="4FE72332" w14:textId="514738F2" w:rsidR="008273FF" w:rsidRPr="008273FF" w:rsidRDefault="008273FF" w:rsidP="008273FF">
      <w:r>
        <w:t>Le PHP commence par &lt; ?php et finis par ?&gt;</w:t>
      </w:r>
    </w:p>
    <w:p w14:paraId="2C3C517D" w14:textId="6F0C6E67" w:rsidR="008273FF" w:rsidRPr="001F52AC" w:rsidRDefault="008273FF" w:rsidP="001F52AC">
      <w:pPr>
        <w:rPr>
          <w:b/>
          <w:bCs/>
        </w:rPr>
      </w:pPr>
      <w:r w:rsidRPr="001F52AC">
        <w:rPr>
          <w:b/>
          <w:bCs/>
        </w:rPr>
        <w:t>Comment récupère-t-on une information dans le flux des informations GET ou POST ?</w:t>
      </w:r>
    </w:p>
    <w:p w14:paraId="4AF46146" w14:textId="6218DF44" w:rsidR="002A1C5A" w:rsidRPr="002A1C5A" w:rsidRDefault="002A1C5A" w:rsidP="002A1C5A">
      <w:r>
        <w:t>On utilise le POST</w:t>
      </w:r>
    </w:p>
    <w:p w14:paraId="210EFB22" w14:textId="199AB004" w:rsidR="008273FF" w:rsidRPr="001F52AC" w:rsidRDefault="008273FF" w:rsidP="001F52AC">
      <w:pPr>
        <w:rPr>
          <w:b/>
          <w:bCs/>
        </w:rPr>
      </w:pPr>
      <w:r w:rsidRPr="001F52AC">
        <w:rPr>
          <w:b/>
          <w:bCs/>
        </w:rPr>
        <w:t>Comment effectue-t-on une concaténation de chaines de caractères en PHP ?</w:t>
      </w:r>
    </w:p>
    <w:p w14:paraId="5E5F4612" w14:textId="77777777" w:rsidR="00483F56" w:rsidRPr="00483F56" w:rsidRDefault="00483F56" w:rsidP="00483F56"/>
    <w:p w14:paraId="56C50F35" w14:textId="0A454BEB" w:rsidR="008273FF" w:rsidRPr="001F52AC" w:rsidRDefault="008273FF" w:rsidP="001F52AC">
      <w:pPr>
        <w:rPr>
          <w:b/>
          <w:bCs/>
        </w:rPr>
      </w:pPr>
      <w:r w:rsidRPr="001F52AC">
        <w:rPr>
          <w:b/>
          <w:bCs/>
        </w:rPr>
        <w:t>Avec quelle fonction intrinsèque (dans PHP) convertit-on une chaine en minuscules ?</w:t>
      </w:r>
    </w:p>
    <w:p w14:paraId="30318F17" w14:textId="35EBAA45" w:rsidR="00483F56" w:rsidRPr="00CE51F4" w:rsidRDefault="00483F56" w:rsidP="00483F56">
      <w:pPr>
        <w:pStyle w:val="Pcode"/>
        <w:rPr>
          <w:color w:val="D4D4D4"/>
          <w:lang w:eastAsia="fr-CH"/>
        </w:rPr>
      </w:pPr>
      <w:r w:rsidRPr="00CE51F4">
        <w:rPr>
          <w:lang w:eastAsia="fr-CH"/>
        </w:rPr>
        <w:t>$username</w:t>
      </w:r>
      <w:r w:rsidRPr="00CE51F4">
        <w:rPr>
          <w:color w:val="D4D4D4"/>
          <w:lang w:eastAsia="fr-CH"/>
        </w:rPr>
        <w:t> = </w:t>
      </w:r>
      <w:r w:rsidRPr="00CE51F4">
        <w:rPr>
          <w:color w:val="DCDCAA"/>
          <w:lang w:eastAsia="fr-CH"/>
        </w:rPr>
        <w:t>strtolower</w:t>
      </w:r>
      <w:r w:rsidRPr="00CE51F4">
        <w:rPr>
          <w:color w:val="D4D4D4"/>
          <w:lang w:eastAsia="fr-CH"/>
        </w:rPr>
        <w:t>(</w:t>
      </w:r>
      <w:r w:rsidRPr="00CE51F4">
        <w:rPr>
          <w:lang w:eastAsia="fr-CH"/>
        </w:rPr>
        <w:t>$_POST</w:t>
      </w:r>
      <w:r w:rsidRPr="00CE51F4">
        <w:rPr>
          <w:color w:val="D4D4D4"/>
          <w:lang w:eastAsia="fr-CH"/>
        </w:rPr>
        <w:t>[</w:t>
      </w:r>
      <w:r w:rsidRPr="00CE51F4">
        <w:rPr>
          <w:color w:val="CE9178"/>
          <w:lang w:eastAsia="fr-CH"/>
        </w:rPr>
        <w:t>'username'</w:t>
      </w:r>
      <w:r w:rsidRPr="00CE51F4">
        <w:rPr>
          <w:color w:val="D4D4D4"/>
          <w:lang w:eastAsia="fr-CH"/>
        </w:rPr>
        <w:t>]);</w:t>
      </w:r>
    </w:p>
    <w:p w14:paraId="1F7E29D9" w14:textId="6C289B61" w:rsidR="00483F56" w:rsidRPr="00483F56" w:rsidRDefault="00483F56" w:rsidP="00483F56">
      <w:r w:rsidRPr="00483F56">
        <w:t xml:space="preserve">On </w:t>
      </w:r>
      <w:r w:rsidR="005439DC" w:rsidRPr="00483F56">
        <w:t>utilise</w:t>
      </w:r>
      <w:r w:rsidRPr="00483F56">
        <w:t xml:space="preserve"> la méthode s</w:t>
      </w:r>
      <w:r>
        <w:t>trolower</w:t>
      </w:r>
    </w:p>
    <w:p w14:paraId="60E54582" w14:textId="23589E2E" w:rsidR="008273FF" w:rsidRPr="001F52AC" w:rsidRDefault="008273FF" w:rsidP="001F52AC">
      <w:pPr>
        <w:rPr>
          <w:b/>
          <w:bCs/>
        </w:rPr>
      </w:pPr>
      <w:r w:rsidRPr="001F52AC">
        <w:rPr>
          <w:b/>
          <w:bCs/>
        </w:rPr>
        <w:t>Quelle est la commande qui permet de renvoyer quelque chose vers le client ?</w:t>
      </w:r>
    </w:p>
    <w:p w14:paraId="19B90A2E" w14:textId="77777777" w:rsidR="00181DF6" w:rsidRPr="00181DF6" w:rsidRDefault="00181DF6" w:rsidP="00181DF6"/>
    <w:p w14:paraId="56A88396" w14:textId="77777777" w:rsidR="008273FF" w:rsidRPr="001F52AC" w:rsidRDefault="008273FF" w:rsidP="001F52AC">
      <w:pPr>
        <w:rPr>
          <w:b/>
          <w:bCs/>
        </w:rPr>
      </w:pPr>
      <w:r w:rsidRPr="001F52AC">
        <w:rPr>
          <w:b/>
          <w:bCs/>
        </w:rPr>
        <w:t>Quel(s) autre(s) langage(s) trouve-t-on encore dans ce code PHP ?</w:t>
      </w:r>
    </w:p>
    <w:p w14:paraId="4F0E4789" w14:textId="52E7DA3C" w:rsidR="008273FF" w:rsidRDefault="00181DF6" w:rsidP="001F1E8F">
      <w:pPr>
        <w:rPr>
          <w:lang w:val="fr-FR"/>
        </w:rPr>
      </w:pPr>
      <w:r>
        <w:rPr>
          <w:lang w:val="fr-FR"/>
        </w:rPr>
        <w:t>Le javaScripte</w:t>
      </w:r>
    </w:p>
    <w:p w14:paraId="430919C3" w14:textId="0824EB4D" w:rsidR="00226C3C" w:rsidRPr="001F52AC" w:rsidRDefault="00226C3C" w:rsidP="001F52AC">
      <w:pPr>
        <w:rPr>
          <w:b/>
          <w:bCs/>
        </w:rPr>
      </w:pPr>
      <w:r w:rsidRPr="001F52AC">
        <w:rPr>
          <w:b/>
          <w:bCs/>
        </w:rPr>
        <w:t xml:space="preserve">Effacer le contenu de la console </w:t>
      </w:r>
    </w:p>
    <w:p w14:paraId="016D15DC" w14:textId="7E015232" w:rsidR="00226C3C" w:rsidRPr="00226C3C" w:rsidRDefault="00226C3C" w:rsidP="00226C3C">
      <w:pPr>
        <w:pStyle w:val="Pcode"/>
      </w:pPr>
      <w:r w:rsidRPr="00892D67">
        <w:rPr>
          <w:i/>
          <w:noProof/>
        </w:rPr>
        <w:t>console.clear() </w:t>
      </w:r>
    </w:p>
    <w:p w14:paraId="4F2E2E92" w14:textId="3F703FA0" w:rsidR="00226C3C" w:rsidRPr="001F52AC" w:rsidRDefault="00226C3C" w:rsidP="001F52AC">
      <w:pPr>
        <w:rPr>
          <w:b/>
          <w:bCs/>
        </w:rPr>
      </w:pPr>
      <w:r w:rsidRPr="001F52AC">
        <w:rPr>
          <w:b/>
          <w:bCs/>
        </w:rPr>
        <w:t>Créer une variable nommée « a » ;</w:t>
      </w:r>
    </w:p>
    <w:p w14:paraId="5045A641" w14:textId="06C8A364" w:rsidR="009C22DF" w:rsidRPr="009C22DF" w:rsidRDefault="009C22DF" w:rsidP="009C22DF">
      <w:pPr>
        <w:pStyle w:val="Pcode"/>
      </w:pPr>
      <w:r>
        <w:lastRenderedPageBreak/>
        <w:t xml:space="preserve">Let a </w:t>
      </w:r>
    </w:p>
    <w:p w14:paraId="39BD83FC" w14:textId="56237154" w:rsidR="00226C3C" w:rsidRPr="001F52AC" w:rsidRDefault="00226C3C" w:rsidP="001F52AC">
      <w:pPr>
        <w:rPr>
          <w:b/>
          <w:bCs/>
        </w:rPr>
      </w:pPr>
      <w:r w:rsidRPr="001F52AC">
        <w:rPr>
          <w:b/>
          <w:bCs/>
        </w:rPr>
        <w:t>Afficher le contenu de « a » </w:t>
      </w:r>
    </w:p>
    <w:p w14:paraId="796844B6" w14:textId="55158BC9" w:rsidR="00924B0C" w:rsidRPr="00924B0C" w:rsidRDefault="00924B0C" w:rsidP="008D0493">
      <w:pPr>
        <w:pStyle w:val="Pcode"/>
      </w:pPr>
      <w:r>
        <w:t>console.log(a)</w:t>
      </w:r>
    </w:p>
    <w:p w14:paraId="367D386F" w14:textId="15F86347" w:rsidR="00226C3C" w:rsidRPr="001F52AC" w:rsidRDefault="00226C3C" w:rsidP="001F52AC">
      <w:pPr>
        <w:rPr>
          <w:b/>
          <w:bCs/>
        </w:rPr>
      </w:pPr>
      <w:r w:rsidRPr="001F52AC">
        <w:rPr>
          <w:b/>
          <w:bCs/>
        </w:rPr>
        <w:t>Stocker la valeur 15 dans cette variable ;</w:t>
      </w:r>
    </w:p>
    <w:p w14:paraId="75055708" w14:textId="049E4A40" w:rsidR="008D0493" w:rsidRPr="008D0493" w:rsidRDefault="008D0493" w:rsidP="008D0493">
      <w:pPr>
        <w:pStyle w:val="Pcode"/>
      </w:pPr>
      <w:r>
        <w:t>a= 15</w:t>
      </w:r>
    </w:p>
    <w:p w14:paraId="7CEAC4A6" w14:textId="31251660" w:rsidR="00226C3C" w:rsidRPr="001F52AC" w:rsidRDefault="00226C3C" w:rsidP="001F52AC">
      <w:pPr>
        <w:rPr>
          <w:b/>
          <w:bCs/>
        </w:rPr>
      </w:pPr>
      <w:r w:rsidRPr="001F52AC">
        <w:rPr>
          <w:b/>
          <w:bCs/>
        </w:rPr>
        <w:t>Afficher le contenu de cette variable dans la console sous la forme « Ma variable a = ? »</w:t>
      </w:r>
    </w:p>
    <w:p w14:paraId="76D81E50" w14:textId="6BE38DBC" w:rsidR="008762DA" w:rsidRPr="008762DA" w:rsidRDefault="008762DA" w:rsidP="008762DA">
      <w:pPr>
        <w:pStyle w:val="Pcode"/>
      </w:pPr>
      <w:r w:rsidRPr="008762DA">
        <w:t>console.log("Ma variable a = " +a)</w:t>
      </w:r>
    </w:p>
    <w:p w14:paraId="55871BB3" w14:textId="7C3F8472" w:rsidR="00226C3C" w:rsidRPr="001F52AC" w:rsidRDefault="00226C3C" w:rsidP="001F52AC">
      <w:pPr>
        <w:rPr>
          <w:b/>
          <w:bCs/>
        </w:rPr>
      </w:pPr>
      <w:r w:rsidRPr="001F52AC">
        <w:rPr>
          <w:b/>
          <w:bCs/>
        </w:rPr>
        <w:t>Créer une variable nommée « b » et lui assigner directement la valeur 9 ;</w:t>
      </w:r>
    </w:p>
    <w:p w14:paraId="2BC9136F" w14:textId="1F44B18B" w:rsidR="008762DA" w:rsidRDefault="008762DA" w:rsidP="008762DA">
      <w:pPr>
        <w:pStyle w:val="Pcode"/>
      </w:pPr>
      <w:r>
        <w:t>Let b</w:t>
      </w:r>
    </w:p>
    <w:p w14:paraId="295BF5DE" w14:textId="1421BF48" w:rsidR="008762DA" w:rsidRPr="008762DA" w:rsidRDefault="008762DA" w:rsidP="008762DA">
      <w:pPr>
        <w:pStyle w:val="Pcode"/>
      </w:pPr>
      <w:r>
        <w:t>b = 9</w:t>
      </w:r>
    </w:p>
    <w:p w14:paraId="3B3E848F" w14:textId="6B54A4CA" w:rsidR="00226C3C" w:rsidRPr="001F52AC" w:rsidRDefault="00226C3C" w:rsidP="001F52AC">
      <w:pPr>
        <w:rPr>
          <w:b/>
          <w:bCs/>
        </w:rPr>
      </w:pPr>
      <w:r w:rsidRPr="001F52AC">
        <w:rPr>
          <w:b/>
          <w:bCs/>
        </w:rPr>
        <w:t>Afficher le contenu de cette variable dans la console sous la forme « Ma variable b = ? »</w:t>
      </w:r>
    </w:p>
    <w:p w14:paraId="569ABD44" w14:textId="7FC7D3BA" w:rsidR="008762DA" w:rsidRPr="008762DA" w:rsidRDefault="008762DA" w:rsidP="008762DA">
      <w:pPr>
        <w:pStyle w:val="Pcode"/>
      </w:pPr>
      <w:r w:rsidRPr="008762DA">
        <w:t xml:space="preserve">console.log("Ma variable </w:t>
      </w:r>
      <w:r>
        <w:t>b</w:t>
      </w:r>
      <w:r w:rsidRPr="008762DA">
        <w:t xml:space="preserve"> = " +</w:t>
      </w:r>
      <w:r>
        <w:t>b</w:t>
      </w:r>
      <w:r w:rsidRPr="008762DA">
        <w:t>)</w:t>
      </w:r>
    </w:p>
    <w:p w14:paraId="68703651" w14:textId="7C96A198" w:rsidR="00226C3C" w:rsidRPr="001F52AC" w:rsidRDefault="00226C3C" w:rsidP="001F52AC">
      <w:pPr>
        <w:rPr>
          <w:b/>
          <w:bCs/>
        </w:rPr>
      </w:pPr>
      <w:r w:rsidRPr="001F52AC">
        <w:rPr>
          <w:b/>
          <w:bCs/>
        </w:rPr>
        <w:t>Faire l’addition de ces 2 variables en affichant directement le résultat dans la console sous cette forme : « 15 + 9 = ? » ;</w:t>
      </w:r>
    </w:p>
    <w:p w14:paraId="0D893796" w14:textId="4D1F06BB" w:rsidR="007073E3" w:rsidRPr="007073E3" w:rsidRDefault="007073E3" w:rsidP="007073E3">
      <w:pPr>
        <w:pStyle w:val="Pcode"/>
      </w:pPr>
      <w:r w:rsidRPr="007073E3">
        <w:t>console.log(a +"+"+b+"="+(a+b))</w:t>
      </w:r>
    </w:p>
    <w:p w14:paraId="33E0AF7F" w14:textId="50F97FF4" w:rsidR="00226C3C" w:rsidRPr="001F52AC" w:rsidRDefault="00226C3C" w:rsidP="001F52AC">
      <w:pPr>
        <w:rPr>
          <w:b/>
          <w:bCs/>
        </w:rPr>
      </w:pPr>
      <w:r w:rsidRPr="001F52AC">
        <w:rPr>
          <w:b/>
          <w:bCs/>
        </w:rPr>
        <w:t>Compléter en faisant de même pour une soustraction, une multiplication et une division des deux variables ;</w:t>
      </w:r>
    </w:p>
    <w:p w14:paraId="0EAE89D0" w14:textId="18BF0875" w:rsidR="004F2658" w:rsidRDefault="004F2658" w:rsidP="00B73E77">
      <w:pPr>
        <w:pStyle w:val="Pcode"/>
      </w:pPr>
      <w:r w:rsidRPr="004F2658">
        <w:t>console.log(a +"</w:t>
      </w:r>
      <w:r>
        <w:t>*</w:t>
      </w:r>
      <w:r w:rsidRPr="004F2658">
        <w:t>"+b+"="+(a</w:t>
      </w:r>
      <w:r>
        <w:t>*</w:t>
      </w:r>
      <w:r w:rsidRPr="004F2658">
        <w:t>b))</w:t>
      </w:r>
    </w:p>
    <w:p w14:paraId="73B4246D" w14:textId="70DE13C8" w:rsidR="004F2658" w:rsidRPr="004F2658" w:rsidRDefault="004F2658" w:rsidP="00B73E77">
      <w:pPr>
        <w:pStyle w:val="Pcode"/>
      </w:pPr>
      <w:r w:rsidRPr="004F2658">
        <w:t>console.log(a +"</w:t>
      </w:r>
      <w:r>
        <w:t>/</w:t>
      </w:r>
      <w:r w:rsidRPr="004F2658">
        <w:t>"+b+"="+(a</w:t>
      </w:r>
      <w:r>
        <w:t>/</w:t>
      </w:r>
      <w:r w:rsidRPr="004F2658">
        <w:t>b))</w:t>
      </w:r>
    </w:p>
    <w:p w14:paraId="4DB96E75" w14:textId="557216BB" w:rsidR="00226C3C" w:rsidRPr="001F52AC" w:rsidRDefault="00226C3C" w:rsidP="001F52AC">
      <w:pPr>
        <w:rPr>
          <w:b/>
          <w:bCs/>
        </w:rPr>
      </w:pPr>
      <w:r w:rsidRPr="001F52AC">
        <w:rPr>
          <w:b/>
          <w:bCs/>
        </w:rPr>
        <w:t>Stocker « Bonjour » dans la variable a ;</w:t>
      </w:r>
    </w:p>
    <w:p w14:paraId="14DEDC6D" w14:textId="70D69A72" w:rsidR="00B433B8" w:rsidRPr="00B433B8" w:rsidRDefault="00B433B8" w:rsidP="00B433B8">
      <w:pPr>
        <w:pStyle w:val="Pcode"/>
      </w:pPr>
      <w:r w:rsidRPr="00B433B8">
        <w:t>a = "Bonjour"</w:t>
      </w:r>
    </w:p>
    <w:p w14:paraId="5DCF57BE" w14:textId="224DDC23" w:rsidR="00226C3C" w:rsidRPr="001F52AC" w:rsidRDefault="00226C3C" w:rsidP="001F52AC">
      <w:pPr>
        <w:rPr>
          <w:b/>
          <w:bCs/>
        </w:rPr>
      </w:pPr>
      <w:r w:rsidRPr="001F52AC">
        <w:rPr>
          <w:b/>
          <w:bCs/>
        </w:rPr>
        <w:t>Stocker « les amis » dans la variable b ;</w:t>
      </w:r>
    </w:p>
    <w:p w14:paraId="2002FD4A" w14:textId="3ABDD12A" w:rsidR="00B433B8" w:rsidRPr="00B433B8" w:rsidRDefault="00B433B8" w:rsidP="00B433B8">
      <w:pPr>
        <w:pStyle w:val="Pcode"/>
      </w:pPr>
      <w:r w:rsidRPr="00B433B8">
        <w:t>b = "les amis"</w:t>
      </w:r>
    </w:p>
    <w:p w14:paraId="7665FAAC" w14:textId="63C1D946" w:rsidR="00226C3C" w:rsidRPr="001F52AC" w:rsidRDefault="00226C3C" w:rsidP="001F52AC">
      <w:pPr>
        <w:rPr>
          <w:b/>
          <w:bCs/>
        </w:rPr>
      </w:pPr>
      <w:r w:rsidRPr="001F52AC">
        <w:rPr>
          <w:b/>
          <w:bCs/>
        </w:rPr>
        <w:lastRenderedPageBreak/>
        <w:t>Afficher « bonjour les amis » dans la console en concaténant les variables ;</w:t>
      </w:r>
    </w:p>
    <w:p w14:paraId="1EB92BE5" w14:textId="7FAEACEE" w:rsidR="00B433B8" w:rsidRPr="00B433B8" w:rsidRDefault="00B433B8" w:rsidP="00B433B8">
      <w:pPr>
        <w:pStyle w:val="Pcode"/>
      </w:pPr>
      <w:r w:rsidRPr="00B433B8">
        <w:t>console.log(a+" "+b)</w:t>
      </w:r>
    </w:p>
    <w:p w14:paraId="414E92D8" w14:textId="41C1349B" w:rsidR="00226C3C" w:rsidRPr="001F52AC" w:rsidRDefault="00226C3C" w:rsidP="001F52AC">
      <w:pPr>
        <w:rPr>
          <w:b/>
          <w:bCs/>
        </w:rPr>
      </w:pPr>
      <w:r w:rsidRPr="001F52AC">
        <w:rPr>
          <w:b/>
          <w:bCs/>
        </w:rPr>
        <w:t>Stocker « true » dans la variable a ;</w:t>
      </w:r>
    </w:p>
    <w:p w14:paraId="2C0C05B6" w14:textId="49568535" w:rsidR="001C5DC1" w:rsidRPr="001C5DC1" w:rsidRDefault="001C5DC1" w:rsidP="001C5DC1">
      <w:pPr>
        <w:pStyle w:val="Pcode"/>
      </w:pPr>
      <w:r w:rsidRPr="001C5DC1">
        <w:t>a = true</w:t>
      </w:r>
    </w:p>
    <w:p w14:paraId="7E6433C5" w14:textId="1FEC87B8" w:rsidR="00226C3C" w:rsidRPr="001F52AC" w:rsidRDefault="00226C3C" w:rsidP="001F52AC">
      <w:pPr>
        <w:rPr>
          <w:b/>
          <w:bCs/>
        </w:rPr>
      </w:pPr>
      <w:r w:rsidRPr="001F52AC">
        <w:rPr>
          <w:b/>
          <w:bCs/>
        </w:rPr>
        <w:t>Stocker « false » dans la variable b ;</w:t>
      </w:r>
    </w:p>
    <w:p w14:paraId="501F5F1B" w14:textId="1EEFB3C6" w:rsidR="001C5DC1" w:rsidRPr="001C5DC1" w:rsidRDefault="001C5DC1" w:rsidP="001C5DC1">
      <w:pPr>
        <w:pStyle w:val="Pcode"/>
      </w:pPr>
      <w:r w:rsidRPr="001C5DC1">
        <w:t>b = false</w:t>
      </w:r>
    </w:p>
    <w:p w14:paraId="6522FB75" w14:textId="01EDA21F" w:rsidR="00226C3C" w:rsidRPr="001F52AC" w:rsidRDefault="00226C3C" w:rsidP="001F52AC">
      <w:pPr>
        <w:rPr>
          <w:b/>
          <w:bCs/>
        </w:rPr>
      </w:pPr>
      <w:r w:rsidRPr="001F52AC">
        <w:rPr>
          <w:b/>
          <w:bCs/>
        </w:rPr>
        <w:t>Effectuer une opération AND entre les 2 variables et afficher le résultat sous cette forme « true AND false = ? » ;</w:t>
      </w:r>
    </w:p>
    <w:p w14:paraId="147126E7" w14:textId="0657C11A" w:rsidR="001C5DC1" w:rsidRDefault="001C5DC1" w:rsidP="009D118A">
      <w:pPr>
        <w:pStyle w:val="Pcode"/>
      </w:pPr>
      <w:r w:rsidRPr="001C5DC1">
        <w:t>console.log(a&amp;&amp;b)</w:t>
      </w:r>
    </w:p>
    <w:p w14:paraId="6F97BA6A" w14:textId="26FEBF70" w:rsidR="001C5DC1" w:rsidRPr="001C5DC1" w:rsidRDefault="004F5918" w:rsidP="009D118A">
      <w:pPr>
        <w:pStyle w:val="Pcode"/>
      </w:pPr>
      <w:r>
        <w:t>Résulte</w:t>
      </w:r>
      <w:r w:rsidR="00922023">
        <w:t> =</w:t>
      </w:r>
      <w:r w:rsidR="001C5DC1">
        <w:t>false</w:t>
      </w:r>
    </w:p>
    <w:p w14:paraId="0A15B11E" w14:textId="7B2895C3" w:rsidR="00226C3C" w:rsidRPr="001F52AC" w:rsidRDefault="00226C3C" w:rsidP="001F52AC">
      <w:pPr>
        <w:rPr>
          <w:b/>
          <w:bCs/>
        </w:rPr>
      </w:pPr>
      <w:r w:rsidRPr="001F52AC">
        <w:rPr>
          <w:b/>
          <w:bCs/>
        </w:rPr>
        <w:t>Effectuer une opération OR entre les 2 variables et afficher le résultat sous cette forme « true OR false = ? » ;</w:t>
      </w:r>
    </w:p>
    <w:p w14:paraId="5F064B21" w14:textId="5164D3BC" w:rsidR="009D118A" w:rsidRDefault="009D118A" w:rsidP="009D118A">
      <w:pPr>
        <w:pStyle w:val="Pcode"/>
      </w:pPr>
      <w:r w:rsidRPr="009D118A">
        <w:t>console.log(a||b)</w:t>
      </w:r>
    </w:p>
    <w:p w14:paraId="241BAD70" w14:textId="39A6590A" w:rsidR="009D118A" w:rsidRPr="009D118A" w:rsidRDefault="004F5918" w:rsidP="009D118A">
      <w:pPr>
        <w:pStyle w:val="Pcode"/>
      </w:pPr>
      <w:r>
        <w:t>Résulte</w:t>
      </w:r>
      <w:r w:rsidR="009D118A">
        <w:t xml:space="preserve"> = true</w:t>
      </w:r>
    </w:p>
    <w:p w14:paraId="7D3877CE" w14:textId="1493DBDE" w:rsidR="00226C3C" w:rsidRPr="001F52AC" w:rsidRDefault="00226C3C" w:rsidP="001F52AC">
      <w:pPr>
        <w:rPr>
          <w:b/>
          <w:bCs/>
        </w:rPr>
      </w:pPr>
      <w:r w:rsidRPr="001F52AC">
        <w:rPr>
          <w:b/>
          <w:bCs/>
        </w:rPr>
        <w:t>Stocker la date du jour dans la variable a avec new Date();</w:t>
      </w:r>
    </w:p>
    <w:p w14:paraId="07669271" w14:textId="6E605C9E" w:rsidR="00DC53B2" w:rsidRPr="00DC53B2" w:rsidRDefault="00DC53B2" w:rsidP="00DC53B2">
      <w:pPr>
        <w:pStyle w:val="Pcode"/>
      </w:pPr>
      <w:r w:rsidRPr="00DC53B2">
        <w:t>a= new Date</w:t>
      </w:r>
    </w:p>
    <w:p w14:paraId="7A59049B" w14:textId="4BB06829" w:rsidR="00226C3C" w:rsidRPr="001F52AC" w:rsidRDefault="00226C3C" w:rsidP="001F52AC">
      <w:pPr>
        <w:rPr>
          <w:b/>
          <w:bCs/>
        </w:rPr>
      </w:pPr>
      <w:r w:rsidRPr="001F52AC">
        <w:rPr>
          <w:b/>
          <w:bCs/>
        </w:rPr>
        <w:t>Calculer une nouvelle date dans la variable b qui est 61 jours avant la date courante (utilisation getDate, setDate)</w:t>
      </w:r>
    </w:p>
    <w:p w14:paraId="62B6A1F7" w14:textId="77777777" w:rsidR="00DC53B2" w:rsidRPr="00DC53B2" w:rsidRDefault="00DC53B2" w:rsidP="00DC53B2">
      <w:pPr>
        <w:pStyle w:val="Pcode"/>
        <w:rPr>
          <w:lang w:val="en-US"/>
        </w:rPr>
      </w:pPr>
      <w:r w:rsidRPr="00DC53B2">
        <w:rPr>
          <w:lang w:val="en-US"/>
        </w:rPr>
        <w:t>Date.prototype.addDays = function(days) {</w:t>
      </w:r>
    </w:p>
    <w:p w14:paraId="137061D7" w14:textId="77777777" w:rsidR="00DC53B2" w:rsidRPr="00DC53B2" w:rsidRDefault="00DC53B2" w:rsidP="00DC53B2">
      <w:pPr>
        <w:pStyle w:val="Pcode"/>
        <w:rPr>
          <w:lang w:val="en-US"/>
        </w:rPr>
      </w:pPr>
      <w:r w:rsidRPr="00DC53B2">
        <w:rPr>
          <w:lang w:val="en-US"/>
        </w:rPr>
        <w:t xml:space="preserve">    var date = new Date(this.valueOf());</w:t>
      </w:r>
    </w:p>
    <w:p w14:paraId="5966382A" w14:textId="77777777" w:rsidR="00DC53B2" w:rsidRPr="00DC53B2" w:rsidRDefault="00DC53B2" w:rsidP="00DC53B2">
      <w:pPr>
        <w:pStyle w:val="Pcode"/>
        <w:rPr>
          <w:lang w:val="en-US"/>
        </w:rPr>
      </w:pPr>
      <w:r w:rsidRPr="00DC53B2">
        <w:rPr>
          <w:lang w:val="en-US"/>
        </w:rPr>
        <w:t xml:space="preserve">    date.setDate(date.getDate() + days);</w:t>
      </w:r>
    </w:p>
    <w:p w14:paraId="418592E7" w14:textId="77777777" w:rsidR="00DC53B2" w:rsidRPr="00DC53B2" w:rsidRDefault="00DC53B2" w:rsidP="00DC53B2">
      <w:pPr>
        <w:pStyle w:val="Pcode"/>
        <w:rPr>
          <w:lang w:val="en-US"/>
        </w:rPr>
      </w:pPr>
      <w:r w:rsidRPr="00DC53B2">
        <w:rPr>
          <w:lang w:val="en-US"/>
        </w:rPr>
        <w:t xml:space="preserve">    return date;</w:t>
      </w:r>
    </w:p>
    <w:p w14:paraId="01B098B1" w14:textId="19DCD56F" w:rsidR="00DC53B2" w:rsidRPr="00DC53B2" w:rsidRDefault="00DC53B2" w:rsidP="00DC53B2">
      <w:pPr>
        <w:pStyle w:val="Pcode"/>
        <w:rPr>
          <w:lang w:val="en-US"/>
        </w:rPr>
      </w:pPr>
      <w:r w:rsidRPr="00DC53B2">
        <w:rPr>
          <w:lang w:val="en-US"/>
        </w:rPr>
        <w:t>}</w:t>
      </w:r>
    </w:p>
    <w:p w14:paraId="64194F7C" w14:textId="76A9D0D2" w:rsidR="00DC53B2" w:rsidRPr="00DC53B2" w:rsidRDefault="00DC53B2" w:rsidP="00DC53B2">
      <w:pPr>
        <w:pStyle w:val="Pcode"/>
        <w:rPr>
          <w:lang w:val="en-US"/>
        </w:rPr>
      </w:pPr>
      <w:r w:rsidRPr="00DC53B2">
        <w:rPr>
          <w:lang w:val="en-US"/>
        </w:rPr>
        <w:t>var date = new Date();</w:t>
      </w:r>
    </w:p>
    <w:p w14:paraId="4998CB74" w14:textId="3A0B4601" w:rsidR="00DC53B2" w:rsidRPr="00DC53B2" w:rsidRDefault="00DC53B2" w:rsidP="00DC53B2">
      <w:pPr>
        <w:pStyle w:val="Pcode"/>
        <w:rPr>
          <w:lang w:val="en-US"/>
        </w:rPr>
      </w:pPr>
      <w:r w:rsidRPr="00DC53B2">
        <w:rPr>
          <w:lang w:val="en-US"/>
        </w:rPr>
        <w:t>console.log(date.addDays(-5));</w:t>
      </w:r>
    </w:p>
    <w:p w14:paraId="23AC0DC2" w14:textId="06B3ED8C" w:rsidR="00226C3C" w:rsidRPr="00AE1FCA" w:rsidRDefault="00226C3C" w:rsidP="00AE1FCA">
      <w:pPr>
        <w:rPr>
          <w:b/>
          <w:bCs/>
        </w:rPr>
      </w:pPr>
      <w:r w:rsidRPr="00AE1FCA">
        <w:rPr>
          <w:b/>
          <w:bCs/>
        </w:rPr>
        <w:t xml:space="preserve">Afficher </w:t>
      </w:r>
      <w:r w:rsidR="005031E5" w:rsidRPr="00AE1FCA">
        <w:rPr>
          <w:b/>
          <w:bCs/>
        </w:rPr>
        <w:t>les dates suivantes</w:t>
      </w:r>
      <w:r w:rsidRPr="00AE1FCA">
        <w:rPr>
          <w:b/>
          <w:bCs/>
        </w:rPr>
        <w:t xml:space="preserve"> en vous aidant de « toLocaleString() et toLocaleDateString() » :</w:t>
      </w:r>
    </w:p>
    <w:p w14:paraId="24B918F5" w14:textId="77777777" w:rsidR="00CE51F4" w:rsidRPr="00C825D5" w:rsidRDefault="00CE51F4" w:rsidP="00AE1FCA">
      <w:pPr>
        <w:pStyle w:val="Pcode"/>
      </w:pPr>
      <w:r w:rsidRPr="00C825D5">
        <w:lastRenderedPageBreak/>
        <w:t>12/05/2020 à 17:05:57</w:t>
      </w:r>
    </w:p>
    <w:p w14:paraId="6BFF24F3" w14:textId="77777777" w:rsidR="00CE51F4" w:rsidRPr="00C825D5" w:rsidRDefault="00CE51F4" w:rsidP="00AE1FCA">
      <w:pPr>
        <w:pStyle w:val="Pcode"/>
      </w:pPr>
      <w:r w:rsidRPr="00C825D5">
        <w:t>12/05/2020</w:t>
      </w:r>
    </w:p>
    <w:p w14:paraId="36397617" w14:textId="77777777" w:rsidR="00CE51F4" w:rsidRPr="00C825D5" w:rsidRDefault="00CE51F4" w:rsidP="00AE1FCA">
      <w:pPr>
        <w:pStyle w:val="Pcode"/>
      </w:pPr>
      <w:r w:rsidRPr="00C825D5">
        <w:t xml:space="preserve">29/02/2020 à 16:56:06  </w:t>
      </w:r>
      <w:r w:rsidRPr="00C825D5">
        <w:tab/>
        <w:t>// il y a 61 jours</w:t>
      </w:r>
    </w:p>
    <w:p w14:paraId="557414EA" w14:textId="77777777" w:rsidR="00CE51F4" w:rsidRPr="00C825D5" w:rsidRDefault="00CE51F4" w:rsidP="00AE1FCA">
      <w:pPr>
        <w:pStyle w:val="Pcode"/>
      </w:pPr>
      <w:r w:rsidRPr="00C825D5">
        <w:t xml:space="preserve">12.05.2020  </w:t>
      </w:r>
      <w:r w:rsidRPr="00C825D5">
        <w:tab/>
      </w:r>
      <w:r w:rsidRPr="00C825D5">
        <w:tab/>
      </w:r>
      <w:r w:rsidRPr="00C825D5">
        <w:tab/>
        <w:t>// format Suisse romand</w:t>
      </w:r>
    </w:p>
    <w:p w14:paraId="28DD3F95" w14:textId="77777777" w:rsidR="00CE51F4" w:rsidRPr="00CE51F4" w:rsidRDefault="00CE51F4" w:rsidP="00CE51F4"/>
    <w:p w14:paraId="6DDADAEE" w14:textId="7D07CFE2" w:rsidR="00CD21ED" w:rsidRPr="00C4708E" w:rsidRDefault="00CD21ED" w:rsidP="00CD21ED">
      <w:pPr>
        <w:pStyle w:val="Pcode"/>
      </w:pPr>
      <w:r w:rsidRPr="00C4708E">
        <w:t>a = new Date(Date.UTC(2020, 04,12, 15,05,57))</w:t>
      </w:r>
    </w:p>
    <w:p w14:paraId="2FBF1BF2" w14:textId="27BFBBE2" w:rsidR="00CE51F4" w:rsidRDefault="00621961" w:rsidP="00CD21ED">
      <w:pPr>
        <w:pStyle w:val="Pcode"/>
        <w:rPr>
          <w:lang w:val="en-US"/>
        </w:rPr>
      </w:pPr>
      <w:r w:rsidRPr="00621961">
        <w:rPr>
          <w:lang w:val="en-US"/>
        </w:rPr>
        <w:t>a.toLocaleDateString()+" à "+a.toLocaleTimeString()</w:t>
      </w:r>
    </w:p>
    <w:p w14:paraId="4F0ACA73" w14:textId="4EE9D16F" w:rsidR="00621961" w:rsidRDefault="00621961" w:rsidP="00CD21ED">
      <w:pPr>
        <w:pStyle w:val="Pcode"/>
        <w:rPr>
          <w:lang w:val="en-US"/>
        </w:rPr>
      </w:pPr>
      <w:r>
        <w:rPr>
          <w:lang w:val="en-US"/>
        </w:rPr>
        <w:t>----------------------------------------------------------------------</w:t>
      </w:r>
    </w:p>
    <w:p w14:paraId="2AFC8B35" w14:textId="562AA8E8" w:rsidR="00621961" w:rsidRDefault="00621961" w:rsidP="00CD21ED">
      <w:pPr>
        <w:pStyle w:val="Pcode"/>
        <w:rPr>
          <w:lang w:val="en-US"/>
        </w:rPr>
      </w:pPr>
      <w:r w:rsidRPr="00621961">
        <w:rPr>
          <w:lang w:val="en-US"/>
        </w:rPr>
        <w:t>a.toLocaleDateString()</w:t>
      </w:r>
    </w:p>
    <w:p w14:paraId="3D9EBB07" w14:textId="6ECD1E53" w:rsidR="002A4AC1" w:rsidRDefault="002A4AC1" w:rsidP="00CD21ED">
      <w:pPr>
        <w:pStyle w:val="Pcode"/>
        <w:rPr>
          <w:lang w:val="en-US"/>
        </w:rPr>
      </w:pPr>
      <w:r>
        <w:rPr>
          <w:lang w:val="en-US"/>
        </w:rPr>
        <w:t>-----------------------------------------------------------------------</w:t>
      </w:r>
    </w:p>
    <w:p w14:paraId="017276D0" w14:textId="77777777" w:rsidR="00E52393" w:rsidRPr="00E52393" w:rsidRDefault="00E52393" w:rsidP="00E52393">
      <w:pPr>
        <w:pStyle w:val="Pcode"/>
        <w:rPr>
          <w:lang w:val="en-US"/>
        </w:rPr>
      </w:pPr>
      <w:r w:rsidRPr="00E52393">
        <w:rPr>
          <w:lang w:val="en-US"/>
        </w:rPr>
        <w:t>Date.prototype.addDays = function(varDate,days) {</w:t>
      </w:r>
    </w:p>
    <w:p w14:paraId="1F44CAFA" w14:textId="77777777" w:rsidR="00E52393" w:rsidRPr="00E52393" w:rsidRDefault="00E52393" w:rsidP="00E52393">
      <w:pPr>
        <w:pStyle w:val="Pcode"/>
        <w:rPr>
          <w:lang w:val="en-US"/>
        </w:rPr>
      </w:pPr>
      <w:r w:rsidRPr="00E52393">
        <w:rPr>
          <w:lang w:val="en-US"/>
        </w:rPr>
        <w:t xml:space="preserve">    var date = varDate;</w:t>
      </w:r>
    </w:p>
    <w:p w14:paraId="2D2BA241" w14:textId="77777777" w:rsidR="00E52393" w:rsidRPr="00E52393" w:rsidRDefault="00E52393" w:rsidP="00E52393">
      <w:pPr>
        <w:pStyle w:val="Pcode"/>
        <w:rPr>
          <w:lang w:val="en-US"/>
        </w:rPr>
      </w:pPr>
      <w:r w:rsidRPr="00E52393">
        <w:rPr>
          <w:lang w:val="en-US"/>
        </w:rPr>
        <w:t xml:space="preserve">    date.setDate(date.getDate() + days);</w:t>
      </w:r>
    </w:p>
    <w:p w14:paraId="7DFC56E3" w14:textId="77777777" w:rsidR="00E52393" w:rsidRPr="00E52393" w:rsidRDefault="00E52393" w:rsidP="00E52393">
      <w:pPr>
        <w:pStyle w:val="Pcode"/>
        <w:rPr>
          <w:lang w:val="en-US"/>
        </w:rPr>
      </w:pPr>
      <w:r w:rsidRPr="00E52393">
        <w:rPr>
          <w:lang w:val="en-US"/>
        </w:rPr>
        <w:t xml:space="preserve">    return date;</w:t>
      </w:r>
    </w:p>
    <w:p w14:paraId="549E3EA8" w14:textId="77777777" w:rsidR="00E52393" w:rsidRPr="00E52393" w:rsidRDefault="00E52393" w:rsidP="00E52393">
      <w:pPr>
        <w:pStyle w:val="Pcode"/>
        <w:rPr>
          <w:lang w:val="en-US"/>
        </w:rPr>
      </w:pPr>
      <w:r w:rsidRPr="00E52393">
        <w:rPr>
          <w:lang w:val="en-US"/>
        </w:rPr>
        <w:t>}</w:t>
      </w:r>
    </w:p>
    <w:p w14:paraId="55D6A2C0" w14:textId="77777777" w:rsidR="00E52393" w:rsidRPr="00E52393" w:rsidRDefault="00E52393" w:rsidP="00E52393">
      <w:pPr>
        <w:pStyle w:val="Pcode"/>
        <w:rPr>
          <w:lang w:val="en-US"/>
        </w:rPr>
      </w:pPr>
    </w:p>
    <w:p w14:paraId="4B25F5E3" w14:textId="77777777" w:rsidR="00E52393" w:rsidRDefault="00E52393" w:rsidP="00E52393">
      <w:pPr>
        <w:pStyle w:val="Pcode"/>
        <w:rPr>
          <w:lang w:val="en-US"/>
        </w:rPr>
      </w:pPr>
      <w:r w:rsidRPr="00E52393">
        <w:rPr>
          <w:lang w:val="en-US"/>
        </w:rPr>
        <w:t>b =(a.addDays(a,-61*24*3,6000000));</w:t>
      </w:r>
    </w:p>
    <w:p w14:paraId="5C434620" w14:textId="1535C728" w:rsidR="008F5DB8" w:rsidRDefault="00E52393" w:rsidP="00E52393">
      <w:pPr>
        <w:pStyle w:val="Pcode"/>
        <w:rPr>
          <w:lang w:val="en-US"/>
        </w:rPr>
      </w:pPr>
      <w:r>
        <w:rPr>
          <w:lang w:val="en-US"/>
        </w:rPr>
        <w:t>---------------------------------------------------</w:t>
      </w:r>
    </w:p>
    <w:p w14:paraId="0C1DE337" w14:textId="5FB582E6" w:rsidR="00E52393" w:rsidRDefault="005E025F" w:rsidP="005E025F">
      <w:pPr>
        <w:pStyle w:val="Pcode"/>
        <w:tabs>
          <w:tab w:val="left" w:pos="1185"/>
        </w:tabs>
        <w:rPr>
          <w:lang w:val="en-US"/>
        </w:rPr>
      </w:pPr>
      <w:r w:rsidRPr="005E025F">
        <w:rPr>
          <w:lang w:val="en-US"/>
        </w:rPr>
        <w:t>a.toLocaleDateString("FR-CH")</w:t>
      </w:r>
    </w:p>
    <w:p w14:paraId="46A20D37" w14:textId="77777777" w:rsidR="005031E5" w:rsidRDefault="005031E5" w:rsidP="0037580D">
      <w:r w:rsidRPr="0039428D">
        <w:t>Stocker la valeur de Math.PI dans a, « bonjour » dans b, créer et assigner true dans c, créer et assigner la date courante dans d, puis afficher le type pour les 4 variables :</w:t>
      </w:r>
      <w:r w:rsidRPr="0039428D">
        <w:br/>
      </w:r>
      <w:r>
        <w:rPr>
          <w:noProof/>
          <w:lang w:eastAsia="fr-CH"/>
        </w:rPr>
        <w:drawing>
          <wp:inline distT="0" distB="0" distL="0" distR="0" wp14:anchorId="51E1CEB9" wp14:editId="274A2DBD">
            <wp:extent cx="3019425" cy="10096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9425" cy="1009650"/>
                    </a:xfrm>
                    <a:prstGeom prst="rect">
                      <a:avLst/>
                    </a:prstGeom>
                  </pic:spPr>
                </pic:pic>
              </a:graphicData>
            </a:graphic>
          </wp:inline>
        </w:drawing>
      </w:r>
    </w:p>
    <w:p w14:paraId="31AAEF32" w14:textId="77777777" w:rsidR="004D5267" w:rsidRPr="004D5267" w:rsidRDefault="004D5267" w:rsidP="004D5267">
      <w:pPr>
        <w:pStyle w:val="Pcode"/>
        <w:rPr>
          <w:lang w:val="en-US"/>
        </w:rPr>
      </w:pPr>
      <w:r w:rsidRPr="004D5267">
        <w:rPr>
          <w:lang w:val="en-US"/>
        </w:rPr>
        <w:t>a = Math.PI</w:t>
      </w:r>
    </w:p>
    <w:p w14:paraId="05A72191" w14:textId="77777777" w:rsidR="004D5267" w:rsidRPr="004D5267" w:rsidRDefault="004D5267" w:rsidP="004D5267">
      <w:pPr>
        <w:pStyle w:val="Pcode"/>
        <w:rPr>
          <w:lang w:val="en-US"/>
        </w:rPr>
      </w:pPr>
      <w:r w:rsidRPr="004D5267">
        <w:rPr>
          <w:lang w:val="en-US"/>
        </w:rPr>
        <w:t>b = "Bonjour"</w:t>
      </w:r>
    </w:p>
    <w:p w14:paraId="77BF6754" w14:textId="77777777" w:rsidR="004D5267" w:rsidRPr="004D5267" w:rsidRDefault="004D5267" w:rsidP="004D5267">
      <w:pPr>
        <w:pStyle w:val="Pcode"/>
        <w:rPr>
          <w:lang w:val="en-US"/>
        </w:rPr>
      </w:pPr>
      <w:r w:rsidRPr="004D5267">
        <w:rPr>
          <w:lang w:val="en-US"/>
        </w:rPr>
        <w:t>let c = true</w:t>
      </w:r>
    </w:p>
    <w:p w14:paraId="04EBEF70" w14:textId="77777777" w:rsidR="004D5267" w:rsidRPr="004D5267" w:rsidRDefault="004D5267" w:rsidP="004D5267">
      <w:pPr>
        <w:pStyle w:val="Pcode"/>
        <w:rPr>
          <w:lang w:val="en-US"/>
        </w:rPr>
      </w:pPr>
      <w:r w:rsidRPr="004D5267">
        <w:rPr>
          <w:lang w:val="en-US"/>
        </w:rPr>
        <w:lastRenderedPageBreak/>
        <w:t>let d</w:t>
      </w:r>
    </w:p>
    <w:p w14:paraId="6A4D6125" w14:textId="77777777" w:rsidR="004D5267" w:rsidRPr="004D5267" w:rsidRDefault="004D5267" w:rsidP="004D5267">
      <w:pPr>
        <w:pStyle w:val="Pcode"/>
        <w:rPr>
          <w:lang w:val="en-US"/>
        </w:rPr>
      </w:pPr>
      <w:r w:rsidRPr="004D5267">
        <w:rPr>
          <w:lang w:val="en-US"/>
        </w:rPr>
        <w:t>d = new Date()</w:t>
      </w:r>
    </w:p>
    <w:p w14:paraId="3594B0E4" w14:textId="77777777" w:rsidR="004D5267" w:rsidRPr="00C4708E" w:rsidRDefault="004D5267" w:rsidP="004D5267">
      <w:pPr>
        <w:pStyle w:val="Pcode"/>
      </w:pPr>
      <w:r w:rsidRPr="00C4708E">
        <w:t>console.log(a +" est de type "+typeof a)</w:t>
      </w:r>
    </w:p>
    <w:p w14:paraId="2452FC9D" w14:textId="77777777" w:rsidR="004D5267" w:rsidRPr="00C4708E" w:rsidRDefault="004D5267" w:rsidP="004D5267">
      <w:pPr>
        <w:pStyle w:val="Pcode"/>
      </w:pPr>
      <w:r w:rsidRPr="00C4708E">
        <w:t>console.log(b +" est de type "+typeof b)</w:t>
      </w:r>
    </w:p>
    <w:p w14:paraId="1EB1C816" w14:textId="77777777" w:rsidR="004D5267" w:rsidRPr="00C4708E" w:rsidRDefault="004D5267" w:rsidP="004D5267">
      <w:pPr>
        <w:pStyle w:val="Pcode"/>
      </w:pPr>
      <w:r w:rsidRPr="00C4708E">
        <w:t>console.log(c +" est de type "+typeof c)</w:t>
      </w:r>
    </w:p>
    <w:p w14:paraId="516BA0AC" w14:textId="728DE445" w:rsidR="005031E5" w:rsidRPr="00C4708E" w:rsidRDefault="004D5267" w:rsidP="004D5267">
      <w:pPr>
        <w:pStyle w:val="Pcode"/>
      </w:pPr>
      <w:r w:rsidRPr="00C4708E">
        <w:t>console.log(d +" est de type "+typeof d)</w:t>
      </w:r>
    </w:p>
    <w:p w14:paraId="21750EB5" w14:textId="4A2F31B5" w:rsidR="00FF40C9" w:rsidRDefault="00FF40C9" w:rsidP="00FF40C9">
      <w:pPr>
        <w:pStyle w:val="Titre3"/>
        <w:rPr>
          <w:lang w:val="en-US"/>
        </w:rPr>
      </w:pPr>
      <w:bookmarkStart w:id="11" w:name="_Toc74577005"/>
      <w:r>
        <w:rPr>
          <w:lang w:val="en-US"/>
        </w:rPr>
        <w:t>switch dans javaScript:</w:t>
      </w:r>
      <w:bookmarkEnd w:id="11"/>
    </w:p>
    <w:p w14:paraId="035F82C1" w14:textId="77777777" w:rsidR="00FF40C9" w:rsidRPr="00FF40C9" w:rsidRDefault="00FF40C9" w:rsidP="00FF40C9">
      <w:pPr>
        <w:pStyle w:val="Pcode"/>
        <w:rPr>
          <w:lang w:val="en-US"/>
        </w:rPr>
      </w:pPr>
      <w:r w:rsidRPr="00FF40C9">
        <w:rPr>
          <w:lang w:val="en-US"/>
        </w:rPr>
        <w:t>date = new Date().getDay();</w:t>
      </w:r>
    </w:p>
    <w:p w14:paraId="0227E030" w14:textId="77777777" w:rsidR="00FF40C9" w:rsidRPr="00FF40C9" w:rsidRDefault="00FF40C9" w:rsidP="00FF40C9">
      <w:pPr>
        <w:pStyle w:val="Pcode"/>
        <w:rPr>
          <w:lang w:val="en-US"/>
        </w:rPr>
      </w:pPr>
      <w:r w:rsidRPr="00FF40C9">
        <w:rPr>
          <w:lang w:val="en-US"/>
        </w:rPr>
        <w:t>     let a ;</w:t>
      </w:r>
    </w:p>
    <w:p w14:paraId="4ED03C25" w14:textId="77777777" w:rsidR="00FF40C9" w:rsidRPr="00FF40C9" w:rsidRDefault="00FF40C9" w:rsidP="00FF40C9">
      <w:pPr>
        <w:pStyle w:val="Pcode"/>
        <w:rPr>
          <w:lang w:val="en-US"/>
        </w:rPr>
      </w:pPr>
      <w:r w:rsidRPr="00FF40C9">
        <w:rPr>
          <w:lang w:val="en-US"/>
        </w:rPr>
        <w:t>     switch(date){</w:t>
      </w:r>
    </w:p>
    <w:p w14:paraId="25A045D1" w14:textId="77777777" w:rsidR="00FF40C9" w:rsidRPr="00FF40C9" w:rsidRDefault="00FF40C9" w:rsidP="00FF40C9">
      <w:pPr>
        <w:pStyle w:val="Pcode"/>
        <w:rPr>
          <w:lang w:val="en-US"/>
        </w:rPr>
      </w:pPr>
      <w:r w:rsidRPr="00FF40C9">
        <w:rPr>
          <w:lang w:val="en-US"/>
        </w:rPr>
        <w:t>      case 1:</w:t>
      </w:r>
    </w:p>
    <w:p w14:paraId="10A31C66" w14:textId="77777777" w:rsidR="00FF40C9" w:rsidRPr="00FF40C9" w:rsidRDefault="00FF40C9" w:rsidP="00FF40C9">
      <w:pPr>
        <w:pStyle w:val="Pcode"/>
        <w:rPr>
          <w:lang w:val="en-US"/>
        </w:rPr>
      </w:pPr>
      <w:r w:rsidRPr="00FF40C9">
        <w:rPr>
          <w:lang w:val="en-US"/>
        </w:rPr>
        <w:t>        a= "Dimanche";</w:t>
      </w:r>
    </w:p>
    <w:p w14:paraId="5C8534BE" w14:textId="77777777" w:rsidR="00FF40C9" w:rsidRPr="00FF40C9" w:rsidRDefault="00FF40C9" w:rsidP="00FF40C9">
      <w:pPr>
        <w:pStyle w:val="Pcode"/>
        <w:rPr>
          <w:lang w:val="en-US"/>
        </w:rPr>
      </w:pPr>
      <w:r w:rsidRPr="00FF40C9">
        <w:rPr>
          <w:lang w:val="en-US"/>
        </w:rPr>
        <w:t>        break;</w:t>
      </w:r>
    </w:p>
    <w:p w14:paraId="7D4545FF" w14:textId="77777777" w:rsidR="00FF40C9" w:rsidRPr="00FF40C9" w:rsidRDefault="00FF40C9" w:rsidP="00FF40C9">
      <w:pPr>
        <w:pStyle w:val="Pcode"/>
        <w:rPr>
          <w:lang w:val="en-US"/>
        </w:rPr>
      </w:pPr>
      <w:r w:rsidRPr="00FF40C9">
        <w:rPr>
          <w:lang w:val="en-US"/>
        </w:rPr>
        <w:t>      case 2 :</w:t>
      </w:r>
    </w:p>
    <w:p w14:paraId="659B33D5" w14:textId="77777777" w:rsidR="00FF40C9" w:rsidRPr="00FF40C9" w:rsidRDefault="00FF40C9" w:rsidP="00FF40C9">
      <w:pPr>
        <w:pStyle w:val="Pcode"/>
        <w:rPr>
          <w:lang w:val="en-US"/>
        </w:rPr>
      </w:pPr>
      <w:r w:rsidRPr="00FF40C9">
        <w:rPr>
          <w:lang w:val="en-US"/>
        </w:rPr>
        <w:t>        a = "Lundi";</w:t>
      </w:r>
    </w:p>
    <w:p w14:paraId="0E205750" w14:textId="77777777" w:rsidR="00FF40C9" w:rsidRPr="00FF40C9" w:rsidRDefault="00FF40C9" w:rsidP="00FF40C9">
      <w:pPr>
        <w:pStyle w:val="Pcode"/>
        <w:rPr>
          <w:lang w:val="en-US"/>
        </w:rPr>
      </w:pPr>
      <w:r w:rsidRPr="00FF40C9">
        <w:rPr>
          <w:lang w:val="en-US"/>
        </w:rPr>
        <w:t>        break;</w:t>
      </w:r>
    </w:p>
    <w:p w14:paraId="09C23EE1" w14:textId="77777777" w:rsidR="00FF40C9" w:rsidRPr="00FF40C9" w:rsidRDefault="00FF40C9" w:rsidP="00FF40C9">
      <w:pPr>
        <w:pStyle w:val="Pcode"/>
        <w:rPr>
          <w:lang w:val="en-US"/>
        </w:rPr>
      </w:pPr>
      <w:r w:rsidRPr="00FF40C9">
        <w:rPr>
          <w:lang w:val="en-US"/>
        </w:rPr>
        <w:t>        case 3 :</w:t>
      </w:r>
    </w:p>
    <w:p w14:paraId="7BF2F4A8" w14:textId="77777777" w:rsidR="00FF40C9" w:rsidRPr="00FF40C9" w:rsidRDefault="00FF40C9" w:rsidP="00FF40C9">
      <w:pPr>
        <w:pStyle w:val="Pcode"/>
        <w:rPr>
          <w:lang w:val="en-US"/>
        </w:rPr>
      </w:pPr>
      <w:r w:rsidRPr="00FF40C9">
        <w:rPr>
          <w:lang w:val="en-US"/>
        </w:rPr>
        <w:t>          a = "Mardi";</w:t>
      </w:r>
    </w:p>
    <w:p w14:paraId="32A0D6B4" w14:textId="77777777" w:rsidR="00FF40C9" w:rsidRPr="00FF40C9" w:rsidRDefault="00FF40C9" w:rsidP="00FF40C9">
      <w:pPr>
        <w:pStyle w:val="Pcode"/>
        <w:rPr>
          <w:lang w:val="en-US"/>
        </w:rPr>
      </w:pPr>
      <w:r w:rsidRPr="00FF40C9">
        <w:rPr>
          <w:lang w:val="en-US"/>
        </w:rPr>
        <w:t>          break;</w:t>
      </w:r>
    </w:p>
    <w:p w14:paraId="5F599307" w14:textId="77777777" w:rsidR="00FF40C9" w:rsidRPr="00FF40C9" w:rsidRDefault="00FF40C9" w:rsidP="00FF40C9">
      <w:pPr>
        <w:pStyle w:val="Pcode"/>
        <w:rPr>
          <w:lang w:val="en-US"/>
        </w:rPr>
      </w:pPr>
      <w:r w:rsidRPr="00FF40C9">
        <w:rPr>
          <w:lang w:val="en-US"/>
        </w:rPr>
        <w:t>          case 4 :</w:t>
      </w:r>
    </w:p>
    <w:p w14:paraId="0A6A5301" w14:textId="77777777" w:rsidR="00FF40C9" w:rsidRPr="00FF40C9" w:rsidRDefault="00FF40C9" w:rsidP="00FF40C9">
      <w:pPr>
        <w:pStyle w:val="Pcode"/>
        <w:rPr>
          <w:lang w:val="en-US"/>
        </w:rPr>
      </w:pPr>
      <w:r w:rsidRPr="00FF40C9">
        <w:rPr>
          <w:lang w:val="en-US"/>
        </w:rPr>
        <w:t>        a = "Mercredi";</w:t>
      </w:r>
    </w:p>
    <w:p w14:paraId="2BFF1093" w14:textId="77777777" w:rsidR="00FF40C9" w:rsidRPr="00FF40C9" w:rsidRDefault="00FF40C9" w:rsidP="00FF40C9">
      <w:pPr>
        <w:pStyle w:val="Pcode"/>
        <w:rPr>
          <w:lang w:val="en-US"/>
        </w:rPr>
      </w:pPr>
      <w:r w:rsidRPr="00FF40C9">
        <w:rPr>
          <w:lang w:val="en-US"/>
        </w:rPr>
        <w:t>        break;</w:t>
      </w:r>
    </w:p>
    <w:p w14:paraId="732BAE9E" w14:textId="77777777" w:rsidR="00FF40C9" w:rsidRPr="00FF40C9" w:rsidRDefault="00FF40C9" w:rsidP="00FF40C9">
      <w:pPr>
        <w:pStyle w:val="Pcode"/>
        <w:rPr>
          <w:lang w:val="en-US"/>
        </w:rPr>
      </w:pPr>
      <w:r w:rsidRPr="00FF40C9">
        <w:rPr>
          <w:lang w:val="en-US"/>
        </w:rPr>
        <w:t>        case 5 :</w:t>
      </w:r>
    </w:p>
    <w:p w14:paraId="6DD6CDB8" w14:textId="77777777" w:rsidR="00FF40C9" w:rsidRPr="00FF40C9" w:rsidRDefault="00FF40C9" w:rsidP="00FF40C9">
      <w:pPr>
        <w:pStyle w:val="Pcode"/>
        <w:rPr>
          <w:lang w:val="en-US"/>
        </w:rPr>
      </w:pPr>
      <w:r w:rsidRPr="00FF40C9">
        <w:rPr>
          <w:lang w:val="en-US"/>
        </w:rPr>
        <w:t>        a = "Jeudi";</w:t>
      </w:r>
    </w:p>
    <w:p w14:paraId="649F0274" w14:textId="77777777" w:rsidR="00FF40C9" w:rsidRPr="00FF40C9" w:rsidRDefault="00FF40C9" w:rsidP="00FF40C9">
      <w:pPr>
        <w:pStyle w:val="Pcode"/>
        <w:rPr>
          <w:lang w:val="en-US"/>
        </w:rPr>
      </w:pPr>
      <w:r w:rsidRPr="00FF40C9">
        <w:rPr>
          <w:lang w:val="en-US"/>
        </w:rPr>
        <w:t>        break;</w:t>
      </w:r>
    </w:p>
    <w:p w14:paraId="432E0AA9" w14:textId="77777777" w:rsidR="00FF40C9" w:rsidRPr="00FF40C9" w:rsidRDefault="00FF40C9" w:rsidP="00FF40C9">
      <w:pPr>
        <w:pStyle w:val="Pcode"/>
        <w:rPr>
          <w:lang w:val="en-US"/>
        </w:rPr>
      </w:pPr>
      <w:r w:rsidRPr="00FF40C9">
        <w:rPr>
          <w:lang w:val="en-US"/>
        </w:rPr>
        <w:t>        case 6 :</w:t>
      </w:r>
    </w:p>
    <w:p w14:paraId="585BCC29" w14:textId="77777777" w:rsidR="00FF40C9" w:rsidRPr="00FF40C9" w:rsidRDefault="00FF40C9" w:rsidP="00FF40C9">
      <w:pPr>
        <w:pStyle w:val="Pcode"/>
        <w:rPr>
          <w:lang w:val="en-US"/>
        </w:rPr>
      </w:pPr>
      <w:r w:rsidRPr="00FF40C9">
        <w:rPr>
          <w:lang w:val="en-US"/>
        </w:rPr>
        <w:t>        a = "Vendredi";</w:t>
      </w:r>
    </w:p>
    <w:p w14:paraId="54B427C5" w14:textId="77777777" w:rsidR="00FF40C9" w:rsidRPr="00FF40C9" w:rsidRDefault="00FF40C9" w:rsidP="00FF40C9">
      <w:pPr>
        <w:pStyle w:val="Pcode"/>
        <w:rPr>
          <w:lang w:val="en-US"/>
        </w:rPr>
      </w:pPr>
      <w:r w:rsidRPr="00FF40C9">
        <w:rPr>
          <w:lang w:val="en-US"/>
        </w:rPr>
        <w:t>        break;</w:t>
      </w:r>
    </w:p>
    <w:p w14:paraId="1E669978" w14:textId="77777777" w:rsidR="00FF40C9" w:rsidRPr="00FF40C9" w:rsidRDefault="00FF40C9" w:rsidP="00FF40C9">
      <w:pPr>
        <w:pStyle w:val="Pcode"/>
        <w:rPr>
          <w:lang w:val="en-US"/>
        </w:rPr>
      </w:pPr>
      <w:r w:rsidRPr="00FF40C9">
        <w:rPr>
          <w:lang w:val="en-US"/>
        </w:rPr>
        <w:t>        case 7 :</w:t>
      </w:r>
    </w:p>
    <w:p w14:paraId="611A4F75" w14:textId="77777777" w:rsidR="00FF40C9" w:rsidRPr="00FF40C9" w:rsidRDefault="00FF40C9" w:rsidP="00FF40C9">
      <w:pPr>
        <w:pStyle w:val="Pcode"/>
        <w:rPr>
          <w:lang w:val="en-US"/>
        </w:rPr>
      </w:pPr>
      <w:r w:rsidRPr="00FF40C9">
        <w:rPr>
          <w:lang w:val="en-US"/>
        </w:rPr>
        <w:lastRenderedPageBreak/>
        <w:t>        a = "Samedi";</w:t>
      </w:r>
    </w:p>
    <w:p w14:paraId="4967248E" w14:textId="77777777" w:rsidR="00FF40C9" w:rsidRPr="00FF40C9" w:rsidRDefault="00FF40C9" w:rsidP="00FF40C9">
      <w:pPr>
        <w:pStyle w:val="Pcode"/>
        <w:rPr>
          <w:lang w:val="en-US"/>
        </w:rPr>
      </w:pPr>
      <w:r w:rsidRPr="00FF40C9">
        <w:rPr>
          <w:lang w:val="en-US"/>
        </w:rPr>
        <w:t>        break;</w:t>
      </w:r>
    </w:p>
    <w:p w14:paraId="14F22864" w14:textId="77777777" w:rsidR="00FF40C9" w:rsidRPr="00FF40C9" w:rsidRDefault="00FF40C9" w:rsidP="00FF40C9">
      <w:pPr>
        <w:pStyle w:val="Pcode"/>
        <w:rPr>
          <w:lang w:val="en-US"/>
        </w:rPr>
      </w:pPr>
    </w:p>
    <w:p w14:paraId="29043EC6" w14:textId="77777777" w:rsidR="00FF40C9" w:rsidRPr="00FF40C9" w:rsidRDefault="00FF40C9" w:rsidP="00FF40C9">
      <w:pPr>
        <w:pStyle w:val="Pcode"/>
        <w:rPr>
          <w:lang w:val="en-US"/>
        </w:rPr>
      </w:pPr>
      <w:r w:rsidRPr="00FF40C9">
        <w:rPr>
          <w:lang w:val="en-US"/>
        </w:rPr>
        <w:t>    }</w:t>
      </w:r>
    </w:p>
    <w:p w14:paraId="22E8FF7C" w14:textId="77777777" w:rsidR="00FF40C9" w:rsidRPr="00FF40C9" w:rsidRDefault="00FF40C9" w:rsidP="00FF40C9">
      <w:pPr>
        <w:pStyle w:val="Pcode"/>
        <w:rPr>
          <w:lang w:val="en-US"/>
        </w:rPr>
      </w:pPr>
      <w:r w:rsidRPr="00FF40C9">
        <w:rPr>
          <w:lang w:val="en-US"/>
        </w:rPr>
        <w:t>    </w:t>
      </w:r>
    </w:p>
    <w:p w14:paraId="5F9DEB72" w14:textId="03438366" w:rsidR="00FF40C9" w:rsidRDefault="00FF40C9" w:rsidP="00FF40C9">
      <w:pPr>
        <w:pStyle w:val="Pcode"/>
        <w:rPr>
          <w:lang w:val="en-US"/>
        </w:rPr>
      </w:pPr>
      <w:r w:rsidRPr="00FF40C9">
        <w:rPr>
          <w:lang w:val="en-US"/>
        </w:rPr>
        <w:t>    document.getElementById("info").innerHTML ="On est "+a;</w:t>
      </w:r>
    </w:p>
    <w:p w14:paraId="50148FDC" w14:textId="4B892461" w:rsidR="005B03A6" w:rsidRDefault="005B03A6" w:rsidP="005B03A6">
      <w:pPr>
        <w:pStyle w:val="Titre3"/>
        <w:rPr>
          <w:rFonts w:eastAsiaTheme="minorHAnsi" w:cstheme="minorBidi"/>
          <w:color w:val="auto"/>
          <w:sz w:val="22"/>
          <w:szCs w:val="22"/>
          <w:lang w:val="en-US"/>
        </w:rPr>
      </w:pPr>
      <w:bookmarkStart w:id="12" w:name="_Toc74577006"/>
      <w:r>
        <w:rPr>
          <w:rFonts w:eastAsiaTheme="minorHAnsi" w:cstheme="minorBidi"/>
          <w:color w:val="auto"/>
          <w:sz w:val="22"/>
          <w:szCs w:val="22"/>
          <w:lang w:val="en-US"/>
        </w:rPr>
        <w:t>forEache en javaScript</w:t>
      </w:r>
      <w:bookmarkEnd w:id="12"/>
    </w:p>
    <w:p w14:paraId="0B610508" w14:textId="77777777" w:rsidR="005B03A6" w:rsidRPr="005B03A6" w:rsidRDefault="005B03A6" w:rsidP="005B03A6">
      <w:pPr>
        <w:pStyle w:val="Pcode"/>
        <w:rPr>
          <w:lang w:val="en-US"/>
        </w:rPr>
      </w:pPr>
      <w:r w:rsidRPr="005B03A6">
        <w:rPr>
          <w:lang w:val="en-US"/>
        </w:rPr>
        <w:t>jours.forEach(element=&gt;{</w:t>
      </w:r>
    </w:p>
    <w:p w14:paraId="240AC745" w14:textId="77777777" w:rsidR="005B03A6" w:rsidRPr="005B03A6" w:rsidRDefault="005B03A6" w:rsidP="005B03A6">
      <w:pPr>
        <w:pStyle w:val="Pcode"/>
        <w:rPr>
          <w:lang w:val="en-US"/>
        </w:rPr>
      </w:pPr>
      <w:r w:rsidRPr="005B03A6">
        <w:rPr>
          <w:lang w:val="en-US"/>
        </w:rPr>
        <w:t>       a++;</w:t>
      </w:r>
    </w:p>
    <w:p w14:paraId="4C8B60DB" w14:textId="77777777" w:rsidR="005B03A6" w:rsidRPr="005B03A6" w:rsidRDefault="005B03A6" w:rsidP="005B03A6">
      <w:pPr>
        <w:pStyle w:val="Pcode"/>
        <w:rPr>
          <w:lang w:val="en-US"/>
        </w:rPr>
      </w:pPr>
      <w:r w:rsidRPr="005B03A6">
        <w:rPr>
          <w:lang w:val="en-US"/>
        </w:rPr>
        <w:t>       if(date == a){</w:t>
      </w:r>
    </w:p>
    <w:p w14:paraId="1A0F93A4" w14:textId="77777777" w:rsidR="005B03A6" w:rsidRPr="005B03A6" w:rsidRDefault="005B03A6" w:rsidP="005B03A6">
      <w:pPr>
        <w:pStyle w:val="Pcode"/>
      </w:pPr>
      <w:r w:rsidRPr="005B03A6">
        <w:rPr>
          <w:lang w:val="en-US"/>
        </w:rPr>
        <w:t>        </w:t>
      </w:r>
      <w:r w:rsidRPr="005B03A6">
        <w:t>document.getElementById("info").innerHTML ="On est "+element+" [via le tableau]";</w:t>
      </w:r>
    </w:p>
    <w:p w14:paraId="629FCB80" w14:textId="77777777" w:rsidR="005B03A6" w:rsidRPr="005B03A6" w:rsidRDefault="005B03A6" w:rsidP="005B03A6">
      <w:pPr>
        <w:pStyle w:val="Pcode"/>
        <w:rPr>
          <w:lang w:val="en-US"/>
        </w:rPr>
      </w:pPr>
      <w:r w:rsidRPr="005B03A6">
        <w:t>       </w:t>
      </w:r>
      <w:r w:rsidRPr="005B03A6">
        <w:rPr>
          <w:lang w:val="en-US"/>
        </w:rPr>
        <w:t>}</w:t>
      </w:r>
    </w:p>
    <w:p w14:paraId="274ECDEF" w14:textId="77777777" w:rsidR="005B03A6" w:rsidRPr="005B03A6" w:rsidRDefault="005B03A6" w:rsidP="005B03A6">
      <w:pPr>
        <w:pStyle w:val="Pcode"/>
        <w:rPr>
          <w:lang w:val="en-US"/>
        </w:rPr>
      </w:pPr>
      <w:r w:rsidRPr="005B03A6">
        <w:rPr>
          <w:lang w:val="en-US"/>
        </w:rPr>
        <w:t>       </w:t>
      </w:r>
    </w:p>
    <w:p w14:paraId="153F1AE6" w14:textId="77777777" w:rsidR="005B03A6" w:rsidRPr="005B03A6" w:rsidRDefault="005B03A6" w:rsidP="005B03A6">
      <w:pPr>
        <w:pStyle w:val="Pcode"/>
        <w:rPr>
          <w:lang w:val="en-US"/>
        </w:rPr>
      </w:pPr>
      <w:r w:rsidRPr="005B03A6">
        <w:rPr>
          <w:lang w:val="en-US"/>
        </w:rPr>
        <w:t>     });</w:t>
      </w:r>
    </w:p>
    <w:p w14:paraId="67458D54" w14:textId="2CC7AC2B" w:rsidR="005B03A6" w:rsidRDefault="009F49E4" w:rsidP="009F49E4">
      <w:pPr>
        <w:pStyle w:val="Titre3"/>
        <w:rPr>
          <w:lang w:val="en-US"/>
        </w:rPr>
      </w:pPr>
      <w:bookmarkStart w:id="13" w:name="_Toc74577007"/>
      <w:r>
        <w:rPr>
          <w:lang w:val="en-US"/>
        </w:rPr>
        <w:t>Fori en javascript</w:t>
      </w:r>
      <w:bookmarkEnd w:id="13"/>
    </w:p>
    <w:p w14:paraId="3BDC724B" w14:textId="77777777" w:rsidR="009F49E4" w:rsidRPr="009F49E4" w:rsidRDefault="009F49E4" w:rsidP="009F49E4">
      <w:pPr>
        <w:pStyle w:val="Pcode"/>
        <w:rPr>
          <w:lang w:val="en-US"/>
        </w:rPr>
      </w:pPr>
      <w:r w:rsidRPr="009F49E4">
        <w:rPr>
          <w:lang w:val="en-US"/>
        </w:rPr>
        <w:t>for(let i = 0;i&lt;5; i++){</w:t>
      </w:r>
    </w:p>
    <w:p w14:paraId="13197E64" w14:textId="77777777" w:rsidR="009F49E4" w:rsidRPr="009F49E4" w:rsidRDefault="009F49E4" w:rsidP="009F49E4">
      <w:pPr>
        <w:pStyle w:val="Pcode"/>
        <w:rPr>
          <w:lang w:val="en-US"/>
        </w:rPr>
      </w:pPr>
      <w:r w:rsidRPr="009F49E4">
        <w:rPr>
          <w:lang w:val="en-US"/>
        </w:rPr>
        <w:t>  data = document.getElementById("info").innerHTML;</w:t>
      </w:r>
    </w:p>
    <w:p w14:paraId="54127F52" w14:textId="77777777" w:rsidR="009F49E4" w:rsidRPr="009F49E4" w:rsidRDefault="009F49E4" w:rsidP="009F49E4">
      <w:pPr>
        <w:pStyle w:val="Pcode"/>
        <w:rPr>
          <w:lang w:val="en-US"/>
        </w:rPr>
      </w:pPr>
      <w:r w:rsidRPr="009F49E4">
        <w:rPr>
          <w:lang w:val="en-US"/>
        </w:rPr>
        <w:t>  document.getElementById("info").innerHTML=</w:t>
      </w:r>
    </w:p>
    <w:p w14:paraId="64AB4115" w14:textId="77777777" w:rsidR="009F49E4" w:rsidRPr="009F49E4" w:rsidRDefault="009F49E4" w:rsidP="009F49E4">
      <w:pPr>
        <w:pStyle w:val="Pcode"/>
        <w:rPr>
          <w:lang w:val="en-US"/>
        </w:rPr>
      </w:pPr>
      <w:r w:rsidRPr="009F49E4">
        <w:rPr>
          <w:lang w:val="en-US"/>
        </w:rPr>
        <w:t>  data+i+"&lt;br /&gt;" ;</w:t>
      </w:r>
    </w:p>
    <w:p w14:paraId="18ECA9BC" w14:textId="77777777" w:rsidR="009F49E4" w:rsidRPr="009F49E4" w:rsidRDefault="009F49E4" w:rsidP="009F49E4">
      <w:pPr>
        <w:pStyle w:val="Pcode"/>
        <w:rPr>
          <w:lang w:val="en-US"/>
        </w:rPr>
      </w:pPr>
      <w:r w:rsidRPr="009F49E4">
        <w:rPr>
          <w:lang w:val="en-US"/>
        </w:rPr>
        <w:t>};</w:t>
      </w:r>
    </w:p>
    <w:p w14:paraId="0324BCF9" w14:textId="5BB574D1" w:rsidR="009F49E4" w:rsidRDefault="00C17CF3" w:rsidP="00812F64">
      <w:pPr>
        <w:pStyle w:val="Titre3"/>
        <w:rPr>
          <w:lang w:val="en-US"/>
        </w:rPr>
      </w:pPr>
      <w:bookmarkStart w:id="14" w:name="_Toc74577008"/>
      <w:r>
        <w:rPr>
          <w:lang w:val="en-US"/>
        </w:rPr>
        <w:t xml:space="preserve">While en </w:t>
      </w:r>
      <w:r w:rsidR="00C4708E">
        <w:rPr>
          <w:lang w:val="en-US"/>
        </w:rPr>
        <w:t>JavaScript</w:t>
      </w:r>
      <w:bookmarkEnd w:id="14"/>
    </w:p>
    <w:p w14:paraId="35947055" w14:textId="77777777" w:rsidR="00C17CF3" w:rsidRPr="00C17CF3" w:rsidRDefault="00C17CF3" w:rsidP="00C17CF3">
      <w:pPr>
        <w:pStyle w:val="Pcode"/>
        <w:rPr>
          <w:lang w:val="en-US"/>
        </w:rPr>
      </w:pPr>
      <w:r w:rsidRPr="00C17CF3">
        <w:rPr>
          <w:lang w:val="en-US"/>
        </w:rPr>
        <w:t>let i = 0;</w:t>
      </w:r>
    </w:p>
    <w:p w14:paraId="1AA6351D" w14:textId="77777777" w:rsidR="00C17CF3" w:rsidRPr="00C17CF3" w:rsidRDefault="00C17CF3" w:rsidP="00C17CF3">
      <w:pPr>
        <w:pStyle w:val="Pcode"/>
        <w:rPr>
          <w:lang w:val="en-US"/>
        </w:rPr>
      </w:pPr>
      <w:r w:rsidRPr="00C17CF3">
        <w:rPr>
          <w:lang w:val="en-US"/>
        </w:rPr>
        <w:t>while(i&lt;5){</w:t>
      </w:r>
    </w:p>
    <w:p w14:paraId="755050E7" w14:textId="77777777" w:rsidR="00C17CF3" w:rsidRPr="00C17CF3" w:rsidRDefault="00C17CF3" w:rsidP="00C17CF3">
      <w:pPr>
        <w:pStyle w:val="Pcode"/>
        <w:rPr>
          <w:lang w:val="en-US"/>
        </w:rPr>
      </w:pPr>
      <w:r w:rsidRPr="00C17CF3">
        <w:rPr>
          <w:lang w:val="en-US"/>
        </w:rPr>
        <w:t>  data = document.getElementById("info").innerHTML;</w:t>
      </w:r>
    </w:p>
    <w:p w14:paraId="253CB70A" w14:textId="77777777" w:rsidR="00C17CF3" w:rsidRPr="00C17CF3" w:rsidRDefault="00C17CF3" w:rsidP="00C17CF3">
      <w:pPr>
        <w:pStyle w:val="Pcode"/>
        <w:rPr>
          <w:lang w:val="en-US"/>
        </w:rPr>
      </w:pPr>
      <w:r w:rsidRPr="00C17CF3">
        <w:rPr>
          <w:lang w:val="en-US"/>
        </w:rPr>
        <w:t>  document.getElementById("info").innerHTML=</w:t>
      </w:r>
    </w:p>
    <w:p w14:paraId="2546BDB2" w14:textId="77777777" w:rsidR="00C17CF3" w:rsidRPr="00C17CF3" w:rsidRDefault="00C17CF3" w:rsidP="00C17CF3">
      <w:pPr>
        <w:pStyle w:val="Pcode"/>
        <w:rPr>
          <w:lang w:val="en-US"/>
        </w:rPr>
      </w:pPr>
      <w:r w:rsidRPr="00C17CF3">
        <w:rPr>
          <w:lang w:val="en-US"/>
        </w:rPr>
        <w:t>  data+i+"&lt;br /&gt;" ;</w:t>
      </w:r>
    </w:p>
    <w:p w14:paraId="25E81EF2" w14:textId="77777777" w:rsidR="00C17CF3" w:rsidRPr="00C17CF3" w:rsidRDefault="00C17CF3" w:rsidP="00C17CF3">
      <w:pPr>
        <w:pStyle w:val="Pcode"/>
        <w:rPr>
          <w:lang w:val="en-US"/>
        </w:rPr>
      </w:pPr>
      <w:r w:rsidRPr="00C17CF3">
        <w:rPr>
          <w:lang w:val="en-US"/>
        </w:rPr>
        <w:t>  i++;</w:t>
      </w:r>
    </w:p>
    <w:p w14:paraId="54F7F61D" w14:textId="77777777" w:rsidR="00C17CF3" w:rsidRPr="00C17CF3" w:rsidRDefault="00C17CF3" w:rsidP="00C17CF3">
      <w:pPr>
        <w:pStyle w:val="Pcode"/>
        <w:rPr>
          <w:lang w:val="en-US"/>
        </w:rPr>
      </w:pPr>
      <w:r w:rsidRPr="00C17CF3">
        <w:rPr>
          <w:lang w:val="en-US"/>
        </w:rPr>
        <w:t>};</w:t>
      </w:r>
    </w:p>
    <w:p w14:paraId="60F1A653" w14:textId="4738CD6E" w:rsidR="00C17CF3" w:rsidRDefault="00020DED" w:rsidP="00020DED">
      <w:pPr>
        <w:pStyle w:val="Titre3"/>
        <w:rPr>
          <w:lang w:val="en-US"/>
        </w:rPr>
      </w:pPr>
      <w:bookmarkStart w:id="15" w:name="_Toc74577009"/>
      <w:r>
        <w:rPr>
          <w:lang w:val="en-US"/>
        </w:rPr>
        <w:lastRenderedPageBreak/>
        <w:t xml:space="preserve">Do while en </w:t>
      </w:r>
      <w:r w:rsidR="00C4708E">
        <w:rPr>
          <w:lang w:val="en-US"/>
        </w:rPr>
        <w:t>JavaScript</w:t>
      </w:r>
      <w:bookmarkEnd w:id="15"/>
    </w:p>
    <w:p w14:paraId="1823EDA9" w14:textId="77777777" w:rsidR="00020DED" w:rsidRPr="00020DED" w:rsidRDefault="00020DED" w:rsidP="00020DED">
      <w:pPr>
        <w:pStyle w:val="Pcode"/>
        <w:rPr>
          <w:lang w:val="en-US"/>
        </w:rPr>
      </w:pPr>
      <w:r w:rsidRPr="00020DED">
        <w:rPr>
          <w:lang w:val="en-US"/>
        </w:rPr>
        <w:t>do{</w:t>
      </w:r>
    </w:p>
    <w:p w14:paraId="35613035" w14:textId="77777777" w:rsidR="00020DED" w:rsidRPr="00020DED" w:rsidRDefault="00020DED" w:rsidP="00020DED">
      <w:pPr>
        <w:pStyle w:val="Pcode"/>
        <w:rPr>
          <w:lang w:val="en-US"/>
        </w:rPr>
      </w:pPr>
      <w:r w:rsidRPr="00020DED">
        <w:rPr>
          <w:lang w:val="en-US"/>
        </w:rPr>
        <w:t>  data = document.getElementById("info").innerHTML;</w:t>
      </w:r>
    </w:p>
    <w:p w14:paraId="6C83237D" w14:textId="77777777" w:rsidR="00020DED" w:rsidRPr="00020DED" w:rsidRDefault="00020DED" w:rsidP="00020DED">
      <w:pPr>
        <w:pStyle w:val="Pcode"/>
        <w:rPr>
          <w:lang w:val="en-US"/>
        </w:rPr>
      </w:pPr>
      <w:r w:rsidRPr="00020DED">
        <w:rPr>
          <w:lang w:val="en-US"/>
        </w:rPr>
        <w:t>  document.getElementById("info").innerHTML=</w:t>
      </w:r>
    </w:p>
    <w:p w14:paraId="7DF56220" w14:textId="77777777" w:rsidR="00020DED" w:rsidRPr="00020DED" w:rsidRDefault="00020DED" w:rsidP="00020DED">
      <w:pPr>
        <w:pStyle w:val="Pcode"/>
        <w:rPr>
          <w:lang w:val="en-US"/>
        </w:rPr>
      </w:pPr>
      <w:r w:rsidRPr="00020DED">
        <w:rPr>
          <w:lang w:val="en-US"/>
        </w:rPr>
        <w:t>  data+i+"&lt;br /&gt;" ;</w:t>
      </w:r>
    </w:p>
    <w:p w14:paraId="49C25F3C" w14:textId="77777777" w:rsidR="00020DED" w:rsidRPr="00020DED" w:rsidRDefault="00020DED" w:rsidP="00020DED">
      <w:pPr>
        <w:pStyle w:val="Pcode"/>
      </w:pPr>
      <w:r w:rsidRPr="00020DED">
        <w:rPr>
          <w:lang w:val="en-US"/>
        </w:rPr>
        <w:t>  </w:t>
      </w:r>
      <w:r w:rsidRPr="00020DED">
        <w:t>i++;</w:t>
      </w:r>
    </w:p>
    <w:p w14:paraId="40CC5325" w14:textId="77777777" w:rsidR="00020DED" w:rsidRPr="00020DED" w:rsidRDefault="00020DED" w:rsidP="00020DED">
      <w:pPr>
        <w:pStyle w:val="Pcode"/>
        <w:rPr>
          <w:rFonts w:ascii="Consolas" w:eastAsia="Times New Roman" w:hAnsi="Consolas" w:cs="Times New Roman"/>
          <w:color w:val="D4D4D4"/>
          <w:sz w:val="21"/>
          <w:szCs w:val="21"/>
          <w:lang w:eastAsia="fr-CH"/>
        </w:rPr>
      </w:pPr>
      <w:r w:rsidRPr="00020DED">
        <w:t>}while(i&lt;5);</w:t>
      </w:r>
    </w:p>
    <w:p w14:paraId="5087B757" w14:textId="56E0F75E" w:rsidR="00020DED" w:rsidRDefault="00C4708E" w:rsidP="00C4708E">
      <w:pPr>
        <w:pStyle w:val="Titre3"/>
      </w:pPr>
      <w:bookmarkStart w:id="16" w:name="_Toc74577010"/>
      <w:r w:rsidRPr="00C4708E">
        <w:t xml:space="preserve">Parcourir </w:t>
      </w:r>
      <w:r w:rsidRPr="0047462F">
        <w:t>un</w:t>
      </w:r>
      <w:r w:rsidRPr="00C4708E">
        <w:t xml:space="preserve"> tableau JSON dans J</w:t>
      </w:r>
      <w:r>
        <w:t>avaScript</w:t>
      </w:r>
      <w:bookmarkEnd w:id="16"/>
      <w:r>
        <w:t> </w:t>
      </w:r>
    </w:p>
    <w:p w14:paraId="2841A7B8" w14:textId="77777777" w:rsidR="00DE79E3" w:rsidRPr="00DE79E3" w:rsidRDefault="00DE79E3" w:rsidP="00DE79E3">
      <w:pPr>
        <w:pStyle w:val="Pcode"/>
      </w:pPr>
      <w:r w:rsidRPr="00DE79E3">
        <w:t>function parcourirUnTableauJSON() {</w:t>
      </w:r>
    </w:p>
    <w:p w14:paraId="79CC1548" w14:textId="77777777" w:rsidR="00DE79E3" w:rsidRPr="00DE79E3" w:rsidRDefault="00DE79E3" w:rsidP="00DE79E3">
      <w:pPr>
        <w:pStyle w:val="Pcode"/>
      </w:pPr>
      <w:r w:rsidRPr="00DE79E3">
        <w:t>  </w:t>
      </w:r>
    </w:p>
    <w:p w14:paraId="25596A63" w14:textId="77777777" w:rsidR="00DE79E3" w:rsidRPr="00DE79E3" w:rsidRDefault="00DE79E3" w:rsidP="00DE79E3">
      <w:pPr>
        <w:pStyle w:val="Pcode"/>
      </w:pPr>
      <w:r w:rsidRPr="00DE79E3">
        <w:t>  const json = {</w:t>
      </w:r>
    </w:p>
    <w:p w14:paraId="72531BEC" w14:textId="77777777" w:rsidR="00DE79E3" w:rsidRPr="00DE79E3" w:rsidRDefault="00DE79E3" w:rsidP="00DE79E3">
      <w:pPr>
        <w:pStyle w:val="Pcode"/>
      </w:pPr>
      <w:r w:rsidRPr="00DE79E3">
        <w:t>    personnes: [</w:t>
      </w:r>
    </w:p>
    <w:p w14:paraId="79632345" w14:textId="77777777" w:rsidR="00DE79E3" w:rsidRPr="00DE79E3" w:rsidRDefault="00DE79E3" w:rsidP="00DE79E3">
      <w:pPr>
        <w:pStyle w:val="Pcode"/>
        <w:rPr>
          <w:lang w:val="en-US"/>
        </w:rPr>
      </w:pPr>
      <w:r w:rsidRPr="00DE79E3">
        <w:t>      </w:t>
      </w:r>
      <w:r w:rsidRPr="00DE79E3">
        <w:rPr>
          <w:lang w:val="en-US"/>
        </w:rPr>
        <w:t>{prenom: "John", nom: "Doe", age: 44},</w:t>
      </w:r>
    </w:p>
    <w:p w14:paraId="6B4CF5B1" w14:textId="77777777" w:rsidR="00DE79E3" w:rsidRPr="00DE79E3" w:rsidRDefault="00DE79E3" w:rsidP="00DE79E3">
      <w:pPr>
        <w:pStyle w:val="Pcode"/>
        <w:rPr>
          <w:lang w:val="en-US"/>
        </w:rPr>
      </w:pPr>
      <w:r w:rsidRPr="00DE79E3">
        <w:rPr>
          <w:lang w:val="en-US"/>
        </w:rPr>
        <w:t>      {prenom: "Anna", nom: "Smith", age: 32},</w:t>
      </w:r>
    </w:p>
    <w:p w14:paraId="027A693C" w14:textId="77777777" w:rsidR="00DE79E3" w:rsidRPr="00DE79E3" w:rsidRDefault="00DE79E3" w:rsidP="00DE79E3">
      <w:pPr>
        <w:pStyle w:val="Pcode"/>
        <w:rPr>
          <w:lang w:val="en-US"/>
        </w:rPr>
      </w:pPr>
      <w:r w:rsidRPr="00DE79E3">
        <w:rPr>
          <w:lang w:val="en-US"/>
        </w:rPr>
        <w:t>      {prenom: "Peter", nom: "Jones", age: 29}</w:t>
      </w:r>
    </w:p>
    <w:p w14:paraId="2D23E5DC" w14:textId="77777777" w:rsidR="00DE79E3" w:rsidRPr="00DE79E3" w:rsidRDefault="00DE79E3" w:rsidP="00DE79E3">
      <w:pPr>
        <w:pStyle w:val="Pcode"/>
        <w:rPr>
          <w:lang w:val="en-US"/>
        </w:rPr>
      </w:pPr>
      <w:r w:rsidRPr="00DE79E3">
        <w:rPr>
          <w:lang w:val="en-US"/>
        </w:rPr>
        <w:t>    ]</w:t>
      </w:r>
    </w:p>
    <w:p w14:paraId="5535F234" w14:textId="77777777" w:rsidR="00DE79E3" w:rsidRPr="00DE79E3" w:rsidRDefault="00DE79E3" w:rsidP="00DE79E3">
      <w:pPr>
        <w:pStyle w:val="Pcode"/>
        <w:rPr>
          <w:lang w:val="en-US"/>
        </w:rPr>
      </w:pPr>
      <w:r w:rsidRPr="00DE79E3">
        <w:rPr>
          <w:lang w:val="en-US"/>
        </w:rPr>
        <w:t>  };</w:t>
      </w:r>
    </w:p>
    <w:p w14:paraId="11999819" w14:textId="77777777" w:rsidR="00DE79E3" w:rsidRPr="00DE79E3" w:rsidRDefault="00DE79E3" w:rsidP="00DE79E3">
      <w:pPr>
        <w:pStyle w:val="Pcode"/>
        <w:rPr>
          <w:lang w:val="en-US"/>
        </w:rPr>
      </w:pPr>
      <w:r w:rsidRPr="00DE79E3">
        <w:rPr>
          <w:lang w:val="en-US"/>
        </w:rPr>
        <w:t>document.getElementById("info").innerHTML="";</w:t>
      </w:r>
    </w:p>
    <w:p w14:paraId="4C6CBD70" w14:textId="77777777" w:rsidR="00DE79E3" w:rsidRPr="00DE79E3" w:rsidRDefault="00DE79E3" w:rsidP="00DE79E3">
      <w:pPr>
        <w:pStyle w:val="Pcode"/>
        <w:rPr>
          <w:lang w:val="en-US"/>
        </w:rPr>
      </w:pPr>
      <w:r w:rsidRPr="00DE79E3">
        <w:rPr>
          <w:lang w:val="en-US"/>
        </w:rPr>
        <w:t>  for (let i = 0; i &lt; json.personnes.length; i++) {</w:t>
      </w:r>
    </w:p>
    <w:p w14:paraId="02AC6109" w14:textId="77777777" w:rsidR="00DE79E3" w:rsidRPr="00DE79E3" w:rsidRDefault="00DE79E3" w:rsidP="00DE79E3">
      <w:pPr>
        <w:pStyle w:val="Pcode"/>
        <w:rPr>
          <w:lang w:val="en-US"/>
        </w:rPr>
      </w:pPr>
      <w:r w:rsidRPr="00DE79E3">
        <w:rPr>
          <w:lang w:val="en-US"/>
        </w:rPr>
        <w:t>    </w:t>
      </w:r>
    </w:p>
    <w:p w14:paraId="2A13469A" w14:textId="77777777" w:rsidR="00DE79E3" w:rsidRPr="00DE79E3" w:rsidRDefault="00DE79E3" w:rsidP="00DE79E3">
      <w:pPr>
        <w:pStyle w:val="Pcode"/>
        <w:rPr>
          <w:lang w:val="en-US"/>
        </w:rPr>
      </w:pPr>
      <w:r w:rsidRPr="00DE79E3">
        <w:rPr>
          <w:lang w:val="en-US"/>
        </w:rPr>
        <w:t>    let personne = json.personnes[i];</w:t>
      </w:r>
    </w:p>
    <w:p w14:paraId="40883B7E" w14:textId="77777777" w:rsidR="00DE79E3" w:rsidRPr="00DE79E3" w:rsidRDefault="00DE79E3" w:rsidP="00DE79E3">
      <w:pPr>
        <w:pStyle w:val="Pcode"/>
        <w:rPr>
          <w:lang w:val="en-US"/>
        </w:rPr>
      </w:pPr>
      <w:r w:rsidRPr="00DE79E3">
        <w:rPr>
          <w:lang w:val="en-US"/>
        </w:rPr>
        <w:t>    data = document.getElementById("info").innerHTML;</w:t>
      </w:r>
    </w:p>
    <w:p w14:paraId="455F2E6F" w14:textId="77777777" w:rsidR="00DE79E3" w:rsidRPr="00DE79E3" w:rsidRDefault="00DE79E3" w:rsidP="00DE79E3">
      <w:pPr>
        <w:pStyle w:val="Pcode"/>
        <w:rPr>
          <w:lang w:val="en-US"/>
        </w:rPr>
      </w:pPr>
      <w:r w:rsidRPr="00DE79E3">
        <w:rPr>
          <w:lang w:val="en-US"/>
        </w:rPr>
        <w:t>    document.getElementById("info").innerHTML=</w:t>
      </w:r>
    </w:p>
    <w:p w14:paraId="6F85341C" w14:textId="77777777" w:rsidR="00DE79E3" w:rsidRPr="00DE79E3" w:rsidRDefault="00DE79E3" w:rsidP="00DE79E3">
      <w:pPr>
        <w:pStyle w:val="Pcode"/>
        <w:rPr>
          <w:lang w:val="en-US"/>
        </w:rPr>
      </w:pPr>
      <w:r w:rsidRPr="00DE79E3">
        <w:rPr>
          <w:lang w:val="en-US"/>
        </w:rPr>
        <w:t>    data+i+". "+personne.prenom+" "+personne.nom+" "+personne.age+"&lt;/br&gt;";</w:t>
      </w:r>
    </w:p>
    <w:p w14:paraId="642D0391" w14:textId="77777777" w:rsidR="00DE79E3" w:rsidRPr="001F52AC" w:rsidRDefault="00DE79E3" w:rsidP="00DE79E3">
      <w:pPr>
        <w:pStyle w:val="Pcode"/>
      </w:pPr>
      <w:r w:rsidRPr="00DE79E3">
        <w:rPr>
          <w:lang w:val="en-US"/>
        </w:rPr>
        <w:t>  </w:t>
      </w:r>
      <w:r w:rsidRPr="001F52AC">
        <w:t>}</w:t>
      </w:r>
    </w:p>
    <w:p w14:paraId="2DEEB302" w14:textId="77777777" w:rsidR="00DE79E3" w:rsidRPr="001F52AC" w:rsidRDefault="00DE79E3" w:rsidP="00DE79E3">
      <w:pPr>
        <w:pStyle w:val="Pcode"/>
      </w:pPr>
      <w:r w:rsidRPr="001F52AC">
        <w:t>  </w:t>
      </w:r>
    </w:p>
    <w:p w14:paraId="39562BB1" w14:textId="77777777" w:rsidR="00DE79E3" w:rsidRPr="00DE79E3" w:rsidRDefault="00DE79E3" w:rsidP="00DE79E3">
      <w:pPr>
        <w:pStyle w:val="Pcode"/>
      </w:pPr>
      <w:r w:rsidRPr="00DE79E3">
        <w:t>}</w:t>
      </w:r>
    </w:p>
    <w:p w14:paraId="0F7EA72B" w14:textId="037324C6" w:rsidR="00C4708E" w:rsidRDefault="0079778C" w:rsidP="0079778C">
      <w:pPr>
        <w:pStyle w:val="Titre3"/>
      </w:pPr>
      <w:bookmarkStart w:id="17" w:name="_Toc74577011"/>
      <w:r>
        <w:lastRenderedPageBreak/>
        <w:t>Création d’objet en javaScipte</w:t>
      </w:r>
      <w:bookmarkEnd w:id="17"/>
    </w:p>
    <w:p w14:paraId="30E6C730" w14:textId="77777777" w:rsidR="0079778C" w:rsidRPr="00D23620" w:rsidRDefault="0079778C" w:rsidP="0079778C">
      <w:pPr>
        <w:pStyle w:val="Pcode"/>
      </w:pPr>
      <w:r w:rsidRPr="00D23620">
        <w:t>const p1 = {</w:t>
      </w:r>
    </w:p>
    <w:p w14:paraId="20744439" w14:textId="77777777" w:rsidR="0079778C" w:rsidRPr="00D23620" w:rsidRDefault="0079778C" w:rsidP="0079778C">
      <w:pPr>
        <w:pStyle w:val="Pcode"/>
      </w:pPr>
      <w:r w:rsidRPr="00D23620">
        <w:t xml:space="preserve">  prenom: "Jules", </w:t>
      </w:r>
    </w:p>
    <w:p w14:paraId="2769F2A2" w14:textId="77777777" w:rsidR="0079778C" w:rsidRPr="00D23620" w:rsidRDefault="0079778C" w:rsidP="0079778C">
      <w:pPr>
        <w:pStyle w:val="Pcode"/>
      </w:pPr>
      <w:r w:rsidRPr="00D23620">
        <w:t xml:space="preserve">  nom: "Tartampion", </w:t>
      </w:r>
    </w:p>
    <w:p w14:paraId="268E05F9" w14:textId="77777777" w:rsidR="0079778C" w:rsidRPr="00D23620" w:rsidRDefault="0079778C" w:rsidP="0079778C">
      <w:pPr>
        <w:pStyle w:val="Pcode"/>
      </w:pPr>
      <w:r w:rsidRPr="00D23620">
        <w:t xml:space="preserve">  age: 25</w:t>
      </w:r>
    </w:p>
    <w:p w14:paraId="3187E21F" w14:textId="77777777" w:rsidR="0079778C" w:rsidRPr="00D23620" w:rsidRDefault="0079778C" w:rsidP="0079778C">
      <w:pPr>
        <w:pStyle w:val="Pcode"/>
      </w:pPr>
      <w:r w:rsidRPr="00D23620">
        <w:t>};</w:t>
      </w:r>
    </w:p>
    <w:p w14:paraId="44FA8FBC" w14:textId="77777777" w:rsidR="0079778C" w:rsidRPr="00D23620" w:rsidRDefault="0079778C" w:rsidP="0079778C">
      <w:pPr>
        <w:pStyle w:val="Pcode"/>
      </w:pPr>
      <w:r w:rsidRPr="00D23620">
        <w:t>p1.ville = "Fribourg" ; // ajoute un attribut à p1</w:t>
      </w:r>
    </w:p>
    <w:p w14:paraId="2DF4110F" w14:textId="05E30BCD" w:rsidR="0079778C" w:rsidRDefault="0079778C" w:rsidP="0079778C">
      <w:pPr>
        <w:pStyle w:val="Titre3"/>
      </w:pPr>
      <w:bookmarkStart w:id="18" w:name="_Toc74577012"/>
      <w:r w:rsidRPr="0079778C">
        <w:t>créer un objet avec la fonction objet (rare</w:t>
      </w:r>
      <w:r>
        <w:t>)</w:t>
      </w:r>
      <w:bookmarkEnd w:id="18"/>
    </w:p>
    <w:p w14:paraId="68E301C9" w14:textId="6D6099AA" w:rsidR="0079778C" w:rsidRPr="0079778C" w:rsidRDefault="0079778C" w:rsidP="0079778C">
      <w:pPr>
        <w:pStyle w:val="Pcode"/>
      </w:pPr>
      <w:r w:rsidRPr="0079778C">
        <w:t>const p2 = new Object();</w:t>
      </w:r>
    </w:p>
    <w:p w14:paraId="735675CD" w14:textId="021FA89C" w:rsidR="0079778C" w:rsidRPr="00E25359" w:rsidRDefault="0079778C" w:rsidP="0079778C">
      <w:pPr>
        <w:pStyle w:val="Pcode"/>
      </w:pPr>
      <w:r w:rsidRPr="00E25359">
        <w:t>p2["prenom"] = "Juliette";</w:t>
      </w:r>
      <w:r w:rsidRPr="00E25359">
        <w:br/>
        <w:t>p2["nom"] = "Tartampion";</w:t>
      </w:r>
      <w:r w:rsidRPr="00E25359">
        <w:br/>
        <w:t>p2["age"] = 23;</w:t>
      </w:r>
    </w:p>
    <w:p w14:paraId="3CD1EB03" w14:textId="587C7291" w:rsidR="005258C9" w:rsidRDefault="005D3998" w:rsidP="00C24A16">
      <w:pPr>
        <w:pStyle w:val="Titre2"/>
      </w:pPr>
      <w:bookmarkStart w:id="19" w:name="_Toc74577013"/>
      <w:r>
        <w:t>Ajouter</w:t>
      </w:r>
      <w:r w:rsidR="00614C85">
        <w:t xml:space="preserve"> </w:t>
      </w:r>
      <w:r w:rsidR="004A25D5">
        <w:t>du contenu</w:t>
      </w:r>
      <w:r w:rsidR="00614C85">
        <w:t xml:space="preserve"> dans un array</w:t>
      </w:r>
      <w:bookmarkEnd w:id="19"/>
    </w:p>
    <w:p w14:paraId="39441153" w14:textId="7A24A865" w:rsidR="00B81FB2" w:rsidRPr="00B81FB2" w:rsidRDefault="002215A1" w:rsidP="00B81FB2">
      <w:pPr>
        <w:pStyle w:val="Pcode"/>
      </w:pPr>
      <w:r>
        <w:t>[TABLEAU].push([</w:t>
      </w:r>
      <w:r w:rsidR="008B0F81">
        <w:t>élément</w:t>
      </w:r>
      <w:r>
        <w:t xml:space="preserve"> a ajouter])</w:t>
      </w:r>
    </w:p>
    <w:p w14:paraId="32684FFD" w14:textId="7523E9EE" w:rsidR="00614C85" w:rsidRDefault="005D3998" w:rsidP="005D3998">
      <w:pPr>
        <w:pStyle w:val="Titre2"/>
      </w:pPr>
      <w:bookmarkStart w:id="20" w:name="_Toc74577014"/>
      <w:r>
        <w:t>Supprimer</w:t>
      </w:r>
      <w:r w:rsidR="00614C85">
        <w:t xml:space="preserve"> </w:t>
      </w:r>
      <w:r w:rsidR="004A25D5">
        <w:t>du contenu</w:t>
      </w:r>
      <w:r w:rsidR="00614C85">
        <w:t xml:space="preserve"> dans un array</w:t>
      </w:r>
      <w:bookmarkEnd w:id="20"/>
    </w:p>
    <w:p w14:paraId="7DD23523" w14:textId="2126B995" w:rsidR="00B81FB2" w:rsidRPr="00B81FB2" w:rsidRDefault="009F434C" w:rsidP="00B81FB2">
      <w:pPr>
        <w:pStyle w:val="Pcode"/>
      </w:pPr>
      <w:r>
        <w:t xml:space="preserve">[TABLEAU].slpice([index du </w:t>
      </w:r>
      <w:r w:rsidR="00C96A4E">
        <w:t>premier</w:t>
      </w:r>
      <w:r>
        <w:t xml:space="preserve"> élément </w:t>
      </w:r>
      <w:r w:rsidR="00B80A46">
        <w:t>à</w:t>
      </w:r>
      <w:r>
        <w:t xml:space="preserve"> supprimer],[nombre d’élément a supprimer])</w:t>
      </w:r>
    </w:p>
    <w:p w14:paraId="0E69F7C4" w14:textId="3285451A" w:rsidR="00B80A46" w:rsidRDefault="00B80A46" w:rsidP="00C24A16">
      <w:pPr>
        <w:pStyle w:val="Titre2"/>
      </w:pPr>
      <w:bookmarkStart w:id="21" w:name="_Toc74577015"/>
      <w:r>
        <w:t>Création de classe</w:t>
      </w:r>
      <w:bookmarkEnd w:id="21"/>
    </w:p>
    <w:p w14:paraId="2EA6D2C1" w14:textId="77777777" w:rsidR="00B80A46" w:rsidRPr="00B80A46" w:rsidRDefault="00B80A46" w:rsidP="00B80A46">
      <w:pPr>
        <w:pStyle w:val="Pcode"/>
      </w:pPr>
      <w:r w:rsidRPr="00B80A46">
        <w:t>function Personne(prenom, nom, age) {</w:t>
      </w:r>
    </w:p>
    <w:p w14:paraId="50EFFA5F" w14:textId="77777777" w:rsidR="00B80A46" w:rsidRPr="00594475" w:rsidRDefault="00B80A46" w:rsidP="00B80A46">
      <w:pPr>
        <w:pStyle w:val="Pcode"/>
        <w:rPr>
          <w:lang w:val="en-US"/>
        </w:rPr>
      </w:pPr>
      <w:r w:rsidRPr="00B80A46">
        <w:t>    </w:t>
      </w:r>
      <w:r w:rsidRPr="00594475">
        <w:rPr>
          <w:lang w:val="en-US"/>
        </w:rPr>
        <w:t>this.prenom = prenom ;</w:t>
      </w:r>
    </w:p>
    <w:p w14:paraId="2164FA8F" w14:textId="77777777" w:rsidR="00B80A46" w:rsidRPr="00594475" w:rsidRDefault="00B80A46" w:rsidP="00B80A46">
      <w:pPr>
        <w:pStyle w:val="Pcode"/>
        <w:rPr>
          <w:lang w:val="en-US"/>
        </w:rPr>
      </w:pPr>
      <w:r w:rsidRPr="00594475">
        <w:rPr>
          <w:lang w:val="en-US"/>
        </w:rPr>
        <w:t>    this.nom = nom;</w:t>
      </w:r>
    </w:p>
    <w:p w14:paraId="39ED16F1" w14:textId="77777777" w:rsidR="00B80A46" w:rsidRPr="00B80A46" w:rsidRDefault="00B80A46" w:rsidP="00B80A46">
      <w:pPr>
        <w:pStyle w:val="Pcode"/>
      </w:pPr>
      <w:r w:rsidRPr="00594475">
        <w:rPr>
          <w:lang w:val="en-US"/>
        </w:rPr>
        <w:t>    </w:t>
      </w:r>
      <w:r w:rsidRPr="00B80A46">
        <w:t>this.age= age;</w:t>
      </w:r>
    </w:p>
    <w:p w14:paraId="3DB8C7F8" w14:textId="679319D1" w:rsidR="00B80A46" w:rsidRDefault="00B80A46" w:rsidP="00B80A46">
      <w:pPr>
        <w:pStyle w:val="Pcode"/>
      </w:pPr>
      <w:r w:rsidRPr="00B80A46">
        <w:t>  }</w:t>
      </w:r>
    </w:p>
    <w:p w14:paraId="11525333" w14:textId="5A1E3FFB" w:rsidR="00B80A46" w:rsidRDefault="00B80A46" w:rsidP="00B80A46">
      <w:r>
        <w:t xml:space="preserve">Dans cet exemple j’ai </w:t>
      </w:r>
      <w:r w:rsidR="00A27EEB">
        <w:t>créé</w:t>
      </w:r>
      <w:r>
        <w:t xml:space="preserve"> une classe avec un constructeur ci-dessus, on peut donc créer des objets Personne qui ont un prénom, un nom et un </w:t>
      </w:r>
      <w:r w:rsidR="00A27EEB">
        <w:t>Age</w:t>
      </w:r>
      <w:r>
        <w:t>.</w:t>
      </w:r>
    </w:p>
    <w:p w14:paraId="55896B1B" w14:textId="464051E6" w:rsidR="0089284E" w:rsidRDefault="0089284E" w:rsidP="0089284E">
      <w:pPr>
        <w:pStyle w:val="Titre2"/>
      </w:pPr>
      <w:bookmarkStart w:id="22" w:name="_Toc74577016"/>
      <w:r>
        <w:t>Exemple de toString dans javaScript</w:t>
      </w:r>
      <w:bookmarkEnd w:id="22"/>
    </w:p>
    <w:p w14:paraId="4BA92CE2" w14:textId="77777777" w:rsidR="0089284E" w:rsidRPr="0089284E" w:rsidRDefault="0089284E" w:rsidP="0089284E">
      <w:pPr>
        <w:pStyle w:val="Pcode"/>
      </w:pPr>
      <w:r w:rsidRPr="0089284E">
        <w:t>Personne.prototype.toString=function(){</w:t>
      </w:r>
    </w:p>
    <w:p w14:paraId="342BB18B" w14:textId="77777777" w:rsidR="0089284E" w:rsidRPr="00594475" w:rsidRDefault="0089284E" w:rsidP="0089284E">
      <w:pPr>
        <w:pStyle w:val="Pcode"/>
        <w:rPr>
          <w:lang w:val="en-US"/>
        </w:rPr>
      </w:pPr>
      <w:r w:rsidRPr="0089284E">
        <w:t>    </w:t>
      </w:r>
      <w:r w:rsidRPr="00594475">
        <w:rPr>
          <w:lang w:val="en-US"/>
        </w:rPr>
        <w:t>return  this.nom + " " + this.prenom + " (" + this.age + ")"; </w:t>
      </w:r>
    </w:p>
    <w:p w14:paraId="2C92BEC5" w14:textId="64BAE34F" w:rsidR="0089284E" w:rsidRDefault="0089284E" w:rsidP="0089284E">
      <w:pPr>
        <w:pStyle w:val="Pcode"/>
      </w:pPr>
      <w:r w:rsidRPr="00594475">
        <w:rPr>
          <w:lang w:val="en-US"/>
        </w:rPr>
        <w:t>  </w:t>
      </w:r>
      <w:r w:rsidRPr="0089284E">
        <w:t>}</w:t>
      </w:r>
    </w:p>
    <w:p w14:paraId="70AF3FF6" w14:textId="7D61FCEE" w:rsidR="00B57F6E" w:rsidRDefault="00B57F6E" w:rsidP="00B57F6E">
      <w:pPr>
        <w:pStyle w:val="Titre2"/>
      </w:pPr>
      <w:bookmarkStart w:id="23" w:name="_Toc74577017"/>
      <w:r>
        <w:lastRenderedPageBreak/>
        <w:t>Faire un tableau de données</w:t>
      </w:r>
      <w:bookmarkEnd w:id="23"/>
    </w:p>
    <w:p w14:paraId="6442C8D1" w14:textId="77777777" w:rsidR="00B57F6E" w:rsidRPr="00B57F6E" w:rsidRDefault="00B57F6E" w:rsidP="00B57F6E">
      <w:pPr>
        <w:pStyle w:val="Pcode"/>
      </w:pPr>
      <w:r w:rsidRPr="00B57F6E">
        <w:t>const personnes = [</w:t>
      </w:r>
    </w:p>
    <w:p w14:paraId="711ED5EF" w14:textId="77777777" w:rsidR="00B57F6E" w:rsidRPr="00594475" w:rsidRDefault="00B57F6E" w:rsidP="00B57F6E">
      <w:pPr>
        <w:pStyle w:val="Pcode"/>
        <w:rPr>
          <w:lang w:val="en-US"/>
        </w:rPr>
      </w:pPr>
      <w:r w:rsidRPr="00B57F6E">
        <w:t>    </w:t>
      </w:r>
      <w:r w:rsidRPr="00594475">
        <w:rPr>
          <w:lang w:val="en-US"/>
        </w:rPr>
        <w:t>new Personne("John", "Doe", 44),</w:t>
      </w:r>
    </w:p>
    <w:p w14:paraId="47023420" w14:textId="77777777" w:rsidR="00B57F6E" w:rsidRPr="00594475" w:rsidRDefault="00B57F6E" w:rsidP="00B57F6E">
      <w:pPr>
        <w:pStyle w:val="Pcode"/>
        <w:rPr>
          <w:lang w:val="en-US"/>
        </w:rPr>
      </w:pPr>
      <w:r w:rsidRPr="00594475">
        <w:rPr>
          <w:lang w:val="en-US"/>
        </w:rPr>
        <w:t>    new Personne("Anna", "Smith", 32),</w:t>
      </w:r>
    </w:p>
    <w:p w14:paraId="3A9684AB" w14:textId="77777777" w:rsidR="00B57F6E" w:rsidRPr="00B57F6E" w:rsidRDefault="00B57F6E" w:rsidP="00B57F6E">
      <w:pPr>
        <w:pStyle w:val="Pcode"/>
      </w:pPr>
      <w:r w:rsidRPr="00594475">
        <w:rPr>
          <w:lang w:val="en-US"/>
        </w:rPr>
        <w:t>    </w:t>
      </w:r>
      <w:r w:rsidRPr="00B57F6E">
        <w:t>new Personne("Peter", "Jones", 29)</w:t>
      </w:r>
    </w:p>
    <w:p w14:paraId="33313817" w14:textId="1A7C44CB" w:rsidR="00B57F6E" w:rsidRPr="00B57F6E" w:rsidRDefault="00B57F6E" w:rsidP="00B57F6E">
      <w:pPr>
        <w:pStyle w:val="Pcode"/>
      </w:pPr>
      <w:r w:rsidRPr="00B57F6E">
        <w:t>  ];</w:t>
      </w:r>
    </w:p>
    <w:p w14:paraId="49125355" w14:textId="4D6C9801" w:rsidR="0085415B" w:rsidRDefault="0085415B" w:rsidP="00C24A16">
      <w:pPr>
        <w:pStyle w:val="Titre2"/>
      </w:pPr>
      <w:bookmarkStart w:id="24" w:name="_Toc74577018"/>
      <w:r>
        <w:t>Compteur</w:t>
      </w:r>
      <w:r w:rsidR="00DA4294">
        <w:t>s</w:t>
      </w:r>
      <w:bookmarkEnd w:id="24"/>
    </w:p>
    <w:p w14:paraId="68B36F34" w14:textId="1C037143" w:rsidR="0085415B" w:rsidRDefault="0085415B" w:rsidP="0085415B">
      <w:r>
        <w:t>Pour faire des compteur</w:t>
      </w:r>
      <w:r w:rsidR="00DA4294">
        <w:t>s</w:t>
      </w:r>
      <w:r>
        <w:t xml:space="preserve"> on n’a pas besoins de plusieurs méthode pour plusieurs boutons. On récupère juste la valeur du compteur du boutons à chaque fois.</w:t>
      </w:r>
    </w:p>
    <w:p w14:paraId="7170647A" w14:textId="3D1288E4" w:rsidR="00497F78" w:rsidRPr="00AE1FCA" w:rsidRDefault="00497F78" w:rsidP="0085415B">
      <w:pPr>
        <w:rPr>
          <w:lang w:val="en-US"/>
        </w:rPr>
      </w:pPr>
      <w:r w:rsidRPr="00AE1FCA">
        <w:rPr>
          <w:lang w:val="en-US"/>
        </w:rPr>
        <w:t>Html :</w:t>
      </w:r>
    </w:p>
    <w:p w14:paraId="035BAB2F" w14:textId="77777777" w:rsidR="00497F78" w:rsidRPr="00497F78" w:rsidRDefault="00497F78" w:rsidP="00497F78">
      <w:pPr>
        <w:pStyle w:val="Pcode"/>
        <w:rPr>
          <w:lang w:val="en-US"/>
        </w:rPr>
      </w:pPr>
      <w:r w:rsidRPr="00497F78">
        <w:rPr>
          <w:lang w:val="en-US"/>
        </w:rPr>
        <w:t> &lt;body&gt;</w:t>
      </w:r>
    </w:p>
    <w:p w14:paraId="6EC2E57D" w14:textId="77777777" w:rsidR="00497F78" w:rsidRPr="00497F78" w:rsidRDefault="00497F78" w:rsidP="00497F78">
      <w:pPr>
        <w:pStyle w:val="Pcode"/>
        <w:rPr>
          <w:lang w:val="en-US"/>
        </w:rPr>
      </w:pPr>
      <w:r w:rsidRPr="00497F78">
        <w:rPr>
          <w:lang w:val="en-US"/>
        </w:rPr>
        <w:t>    &lt;div id="container"&gt;</w:t>
      </w:r>
    </w:p>
    <w:p w14:paraId="45EAEE30" w14:textId="77777777" w:rsidR="00497F78" w:rsidRPr="00AE1FCA" w:rsidRDefault="00497F78" w:rsidP="00497F78">
      <w:pPr>
        <w:pStyle w:val="Pcode"/>
      </w:pPr>
      <w:r w:rsidRPr="00497F78">
        <w:rPr>
          <w:lang w:val="en-US"/>
        </w:rPr>
        <w:t>      </w:t>
      </w:r>
      <w:r w:rsidRPr="00AE1FCA">
        <w:t>&lt;p&gt;Cliquez pour incrémenter les compteurs&lt;/p&gt;</w:t>
      </w:r>
    </w:p>
    <w:p w14:paraId="60C071FD" w14:textId="77777777" w:rsidR="00497F78" w:rsidRPr="00AE1FCA" w:rsidRDefault="00497F78" w:rsidP="00497F78">
      <w:pPr>
        <w:pStyle w:val="Pcode"/>
      </w:pPr>
      <w:r w:rsidRPr="00AE1FCA">
        <w:t>      &lt;button id="button1" onclick="actionCompteur(1);"&gt;Compteur No 1&lt;/button&gt;</w:t>
      </w:r>
    </w:p>
    <w:p w14:paraId="51E1ECD9" w14:textId="77777777" w:rsidR="00497F78" w:rsidRPr="00AE1FCA" w:rsidRDefault="00497F78" w:rsidP="00497F78">
      <w:pPr>
        <w:pStyle w:val="Pcode"/>
      </w:pPr>
      <w:r w:rsidRPr="00AE1FCA">
        <w:t>      &lt;button id="button2" onclick="actionCompteur(2);"&gt;Compteur No 2&lt;/button&gt;</w:t>
      </w:r>
    </w:p>
    <w:p w14:paraId="634816EC" w14:textId="77777777" w:rsidR="00497F78" w:rsidRPr="00AE1FCA" w:rsidRDefault="00497F78" w:rsidP="00497F78">
      <w:pPr>
        <w:pStyle w:val="Pcode"/>
      </w:pPr>
      <w:r w:rsidRPr="00AE1FCA">
        <w:t>      &lt;button id="button3" onclick="actionCompteur(3);"&gt;Compteur No 3&lt;/button&gt;</w:t>
      </w:r>
    </w:p>
    <w:p w14:paraId="5FA4509F" w14:textId="77777777" w:rsidR="00497F78" w:rsidRPr="00497F78" w:rsidRDefault="00497F78" w:rsidP="00497F78">
      <w:pPr>
        <w:pStyle w:val="Pcode"/>
        <w:rPr>
          <w:lang w:val="en-US"/>
        </w:rPr>
      </w:pPr>
      <w:r w:rsidRPr="00AE1FCA">
        <w:t>    </w:t>
      </w:r>
      <w:r w:rsidRPr="00497F78">
        <w:rPr>
          <w:lang w:val="en-US"/>
        </w:rPr>
        <w:t>&lt;/div&gt;</w:t>
      </w:r>
    </w:p>
    <w:p w14:paraId="11E283CA" w14:textId="3AE02388" w:rsidR="00497F78" w:rsidRDefault="00497F78" w:rsidP="00497F78">
      <w:pPr>
        <w:pStyle w:val="Pcode"/>
        <w:rPr>
          <w:lang w:val="en-US"/>
        </w:rPr>
      </w:pPr>
      <w:r w:rsidRPr="00497F78">
        <w:rPr>
          <w:lang w:val="en-US"/>
        </w:rPr>
        <w:t>  &lt;/body&gt;</w:t>
      </w:r>
    </w:p>
    <w:p w14:paraId="43BFFEE9" w14:textId="5F52D64A" w:rsidR="00497F78" w:rsidRDefault="00497F78" w:rsidP="00497F78">
      <w:pPr>
        <w:rPr>
          <w:lang w:val="en-US"/>
        </w:rPr>
      </w:pPr>
      <w:r>
        <w:rPr>
          <w:lang w:val="en-US"/>
        </w:rPr>
        <w:t>JavaScript:</w:t>
      </w:r>
    </w:p>
    <w:p w14:paraId="380FCE69" w14:textId="77777777" w:rsidR="00497F78" w:rsidRPr="00497F78" w:rsidRDefault="00497F78" w:rsidP="00497F78">
      <w:pPr>
        <w:pStyle w:val="Pcode"/>
        <w:rPr>
          <w:lang w:val="en-US"/>
        </w:rPr>
      </w:pPr>
      <w:r w:rsidRPr="00497F78">
        <w:rPr>
          <w:lang w:val="en-US"/>
        </w:rPr>
        <w:t>function actionCompteur(idx){</w:t>
      </w:r>
    </w:p>
    <w:p w14:paraId="516E5820" w14:textId="77777777" w:rsidR="00497F78" w:rsidRPr="00497F78" w:rsidRDefault="00497F78" w:rsidP="00497F78">
      <w:pPr>
        <w:pStyle w:val="Pcode"/>
        <w:rPr>
          <w:lang w:val="en-US"/>
        </w:rPr>
      </w:pPr>
      <w:r w:rsidRPr="00497F78">
        <w:rPr>
          <w:lang w:val="en-US"/>
        </w:rPr>
        <w:t>  let val = fct[idx-1].call();</w:t>
      </w:r>
    </w:p>
    <w:p w14:paraId="1137B67E" w14:textId="77777777" w:rsidR="00497F78" w:rsidRPr="00AE1FCA" w:rsidRDefault="00497F78" w:rsidP="00497F78">
      <w:pPr>
        <w:pStyle w:val="Pcode"/>
      </w:pPr>
      <w:r w:rsidRPr="00497F78">
        <w:rPr>
          <w:lang w:val="en-US"/>
        </w:rPr>
        <w:t>  </w:t>
      </w:r>
      <w:r w:rsidRPr="00AE1FCA">
        <w:t>document.getElementById("button"+idx).innerHTML="Compteur No "+idx+": &lt;b&gt;"+val+"&lt;/b&gt;";</w:t>
      </w:r>
    </w:p>
    <w:p w14:paraId="2160C4B6" w14:textId="77777777" w:rsidR="00497F78" w:rsidRPr="00AE1FCA" w:rsidRDefault="00497F78" w:rsidP="00497F78">
      <w:pPr>
        <w:pStyle w:val="Pcode"/>
      </w:pPr>
      <w:r w:rsidRPr="00AE1FCA">
        <w:t>}</w:t>
      </w:r>
    </w:p>
    <w:p w14:paraId="07F3CF48" w14:textId="12AABFD2" w:rsidR="00497F78" w:rsidRPr="00AE1FCA" w:rsidRDefault="00957F42" w:rsidP="006437B1">
      <w:pPr>
        <w:pStyle w:val="Titre2"/>
      </w:pPr>
      <w:bookmarkStart w:id="25" w:name="_Toc74577019"/>
      <w:r w:rsidRPr="00AE1FCA">
        <w:t>Differente manière de faire une function dans javaScript</w:t>
      </w:r>
      <w:bookmarkEnd w:id="25"/>
    </w:p>
    <w:p w14:paraId="72896AB9" w14:textId="77777777" w:rsidR="00957F42" w:rsidRPr="00AE1FCA" w:rsidRDefault="00957F42" w:rsidP="00957F42">
      <w:pPr>
        <w:pStyle w:val="Pcode"/>
      </w:pPr>
      <w:r w:rsidRPr="00AE1FCA">
        <w:t>// Déclaration d’une fonction</w:t>
      </w:r>
    </w:p>
    <w:p w14:paraId="1CD03199" w14:textId="77777777" w:rsidR="00957F42" w:rsidRPr="00AE1FCA" w:rsidRDefault="00957F42" w:rsidP="00957F42">
      <w:pPr>
        <w:pStyle w:val="Pcode"/>
      </w:pPr>
      <w:r w:rsidRPr="00AE1FCA">
        <w:t>function a() {</w:t>
      </w:r>
    </w:p>
    <w:p w14:paraId="7A0B6DC1" w14:textId="77777777" w:rsidR="00957F42" w:rsidRPr="00AE1FCA" w:rsidRDefault="00957F42" w:rsidP="00957F42">
      <w:pPr>
        <w:pStyle w:val="Pcode"/>
      </w:pPr>
      <w:r w:rsidRPr="00AE1FCA">
        <w:t xml:space="preserve">   let val = 1;</w:t>
      </w:r>
    </w:p>
    <w:p w14:paraId="237E87A4" w14:textId="77777777" w:rsidR="00957F42" w:rsidRPr="00AE1FCA" w:rsidRDefault="00957F42" w:rsidP="00957F42">
      <w:pPr>
        <w:pStyle w:val="Pcode"/>
      </w:pPr>
      <w:r w:rsidRPr="00AE1FCA">
        <w:lastRenderedPageBreak/>
        <w:t xml:space="preserve">   console.log(val) ;</w:t>
      </w:r>
    </w:p>
    <w:p w14:paraId="4826623D" w14:textId="77777777" w:rsidR="00957F42" w:rsidRPr="00AE1FCA" w:rsidRDefault="00957F42" w:rsidP="00957F42">
      <w:pPr>
        <w:pStyle w:val="Pcode"/>
      </w:pPr>
      <w:r w:rsidRPr="00AE1FCA">
        <w:t>}</w:t>
      </w:r>
    </w:p>
    <w:p w14:paraId="039398D4" w14:textId="77777777" w:rsidR="00957F42" w:rsidRPr="00AE1FCA" w:rsidRDefault="00957F42" w:rsidP="00957F42">
      <w:pPr>
        <w:pStyle w:val="Pcode"/>
      </w:pPr>
      <w:r w:rsidRPr="00AE1FCA">
        <w:t>a();</w:t>
      </w:r>
      <w:r w:rsidRPr="00AE1FCA">
        <w:tab/>
        <w:t>// =&gt; exécution de la méthode et affichage de 1 dans la console</w:t>
      </w:r>
    </w:p>
    <w:p w14:paraId="505AA840" w14:textId="77777777" w:rsidR="00957F42" w:rsidRPr="00AE1FCA" w:rsidRDefault="00957F42" w:rsidP="00957F42">
      <w:pPr>
        <w:pStyle w:val="Pcode"/>
      </w:pPr>
      <w:r w:rsidRPr="00AE1FCA">
        <w:tab/>
        <w:t>// si on écrit a(); avant la déclaration de la fonction, cela fonctionne !</w:t>
      </w:r>
    </w:p>
    <w:p w14:paraId="40F571AC" w14:textId="77777777" w:rsidR="00957F42" w:rsidRPr="00AE1FCA" w:rsidRDefault="00957F42" w:rsidP="00957F42">
      <w:pPr>
        <w:pStyle w:val="Pcode"/>
      </w:pPr>
    </w:p>
    <w:p w14:paraId="2316A5D5" w14:textId="77777777" w:rsidR="00957F42" w:rsidRPr="00AE1FCA" w:rsidRDefault="00957F42" w:rsidP="00957F42">
      <w:pPr>
        <w:pStyle w:val="Pcode"/>
      </w:pPr>
    </w:p>
    <w:p w14:paraId="36E4A7C2" w14:textId="77777777" w:rsidR="00957F42" w:rsidRPr="00AE1FCA" w:rsidRDefault="00957F42" w:rsidP="00957F42">
      <w:pPr>
        <w:pStyle w:val="Pcode"/>
      </w:pPr>
      <w:r w:rsidRPr="00AE1FCA">
        <w:t>// Déclaration d’une expression fonction (fonction anonyme)</w:t>
      </w:r>
    </w:p>
    <w:p w14:paraId="7D048CF9" w14:textId="77777777" w:rsidR="00957F42" w:rsidRPr="00957F42" w:rsidRDefault="00957F42" w:rsidP="00957F42">
      <w:pPr>
        <w:pStyle w:val="Pcode"/>
        <w:rPr>
          <w:lang w:val="en-US"/>
        </w:rPr>
      </w:pPr>
      <w:r w:rsidRPr="00957F42">
        <w:rPr>
          <w:lang w:val="en-US"/>
        </w:rPr>
        <w:t>let b = function() {</w:t>
      </w:r>
    </w:p>
    <w:p w14:paraId="32A121F2" w14:textId="77777777" w:rsidR="00957F42" w:rsidRPr="00957F42" w:rsidRDefault="00957F42" w:rsidP="00957F42">
      <w:pPr>
        <w:pStyle w:val="Pcode"/>
        <w:rPr>
          <w:lang w:val="en-US"/>
        </w:rPr>
      </w:pPr>
      <w:r w:rsidRPr="00957F42">
        <w:rPr>
          <w:lang w:val="en-US"/>
        </w:rPr>
        <w:t xml:space="preserve">   let val = 2;</w:t>
      </w:r>
    </w:p>
    <w:p w14:paraId="6AA0138F" w14:textId="77777777" w:rsidR="00957F42" w:rsidRPr="00AE1FCA" w:rsidRDefault="00957F42" w:rsidP="00957F42">
      <w:pPr>
        <w:pStyle w:val="Pcode"/>
      </w:pPr>
      <w:r w:rsidRPr="00957F42">
        <w:rPr>
          <w:lang w:val="en-US"/>
        </w:rPr>
        <w:t xml:space="preserve">   </w:t>
      </w:r>
      <w:r w:rsidRPr="00AE1FCA">
        <w:t>console.log(val) ;</w:t>
      </w:r>
    </w:p>
    <w:p w14:paraId="1A1B3C34" w14:textId="77777777" w:rsidR="00957F42" w:rsidRPr="00AE1FCA" w:rsidRDefault="00957F42" w:rsidP="00957F42">
      <w:pPr>
        <w:pStyle w:val="Pcode"/>
      </w:pPr>
      <w:r w:rsidRPr="00AE1FCA">
        <w:t>} ;</w:t>
      </w:r>
    </w:p>
    <w:p w14:paraId="21E155E8" w14:textId="77777777" w:rsidR="00957F42" w:rsidRPr="00AE1FCA" w:rsidRDefault="00957F42" w:rsidP="00957F42">
      <w:pPr>
        <w:pStyle w:val="Pcode"/>
      </w:pPr>
      <w:r w:rsidRPr="00AE1FCA">
        <w:t>b();</w:t>
      </w:r>
      <w:r w:rsidRPr="00AE1FCA">
        <w:tab/>
        <w:t>// =&gt; exécution de la méthode et affichage de 2 dans la console</w:t>
      </w:r>
    </w:p>
    <w:p w14:paraId="5CA975E7" w14:textId="77777777" w:rsidR="00957F42" w:rsidRPr="00AE1FCA" w:rsidRDefault="00957F42" w:rsidP="00957F42">
      <w:pPr>
        <w:pStyle w:val="Pcode"/>
      </w:pPr>
    </w:p>
    <w:p w14:paraId="6C1D09D7" w14:textId="77777777" w:rsidR="00957F42" w:rsidRPr="00AE1FCA" w:rsidRDefault="00957F42" w:rsidP="00957F42">
      <w:pPr>
        <w:pStyle w:val="Pcode"/>
      </w:pPr>
      <w:r w:rsidRPr="00AE1FCA">
        <w:t>// Déclaration d’une fonction flèche (arrow function) ; 3 cas de figure</w:t>
      </w:r>
    </w:p>
    <w:p w14:paraId="310F5EAA" w14:textId="77777777" w:rsidR="00957F42" w:rsidRPr="00957F42" w:rsidRDefault="00957F42" w:rsidP="00957F42">
      <w:pPr>
        <w:pStyle w:val="Pcode"/>
        <w:rPr>
          <w:lang w:val="en-US"/>
        </w:rPr>
      </w:pPr>
      <w:r w:rsidRPr="00957F42">
        <w:rPr>
          <w:lang w:val="en-US"/>
        </w:rPr>
        <w:t>let c = (a,b) =&gt; a + b ;</w:t>
      </w:r>
    </w:p>
    <w:p w14:paraId="35AF666B" w14:textId="77777777" w:rsidR="00957F42" w:rsidRPr="00957F42" w:rsidRDefault="00957F42" w:rsidP="00957F42">
      <w:pPr>
        <w:pStyle w:val="Pcode"/>
        <w:rPr>
          <w:lang w:val="en-US"/>
        </w:rPr>
      </w:pPr>
      <w:r w:rsidRPr="00957F42">
        <w:rPr>
          <w:lang w:val="en-US"/>
        </w:rPr>
        <w:t>console.log(c(2,5)) ;  // = 7</w:t>
      </w:r>
    </w:p>
    <w:p w14:paraId="24F8D55D" w14:textId="77777777" w:rsidR="00957F42" w:rsidRPr="00957F42" w:rsidRDefault="00957F42" w:rsidP="00957F42">
      <w:pPr>
        <w:pStyle w:val="Pcode"/>
        <w:rPr>
          <w:lang w:val="en-US"/>
        </w:rPr>
      </w:pPr>
    </w:p>
    <w:p w14:paraId="791E16FD" w14:textId="77777777" w:rsidR="00957F42" w:rsidRPr="00AE1FCA" w:rsidRDefault="00957F42" w:rsidP="00957F42">
      <w:pPr>
        <w:pStyle w:val="Pcode"/>
      </w:pPr>
      <w:r w:rsidRPr="00AE1FCA">
        <w:t>let d = val =&gt; val*val ;  // avec un paramètre</w:t>
      </w:r>
    </w:p>
    <w:p w14:paraId="1264EFAF" w14:textId="77777777" w:rsidR="00957F42" w:rsidRPr="00AE1FCA" w:rsidRDefault="00957F42" w:rsidP="00957F42">
      <w:pPr>
        <w:pStyle w:val="Pcode"/>
      </w:pPr>
      <w:r w:rsidRPr="00AE1FCA">
        <w:t>console.log(d(5));    // = 25</w:t>
      </w:r>
    </w:p>
    <w:p w14:paraId="454BC525" w14:textId="77777777" w:rsidR="00957F42" w:rsidRPr="00AE1FCA" w:rsidRDefault="00957F42" w:rsidP="00957F42">
      <w:pPr>
        <w:pStyle w:val="Pcode"/>
      </w:pPr>
    </w:p>
    <w:p w14:paraId="06D6FB9B" w14:textId="77777777" w:rsidR="00957F42" w:rsidRPr="00AE1FCA" w:rsidRDefault="00957F42" w:rsidP="00957F42">
      <w:pPr>
        <w:pStyle w:val="Pcode"/>
      </w:pPr>
      <w:r w:rsidRPr="00AE1FCA">
        <w:t>let e = (a,b) =&gt; {    // avec plusieurs instructions</w:t>
      </w:r>
    </w:p>
    <w:p w14:paraId="007F10A6" w14:textId="77777777" w:rsidR="00957F42" w:rsidRPr="00957F42" w:rsidRDefault="00957F42" w:rsidP="00957F42">
      <w:pPr>
        <w:pStyle w:val="Pcode"/>
        <w:rPr>
          <w:lang w:val="en-US"/>
        </w:rPr>
      </w:pPr>
      <w:r w:rsidRPr="00AE1FCA">
        <w:t xml:space="preserve">  </w:t>
      </w:r>
      <w:r w:rsidRPr="00957F42">
        <w:rPr>
          <w:lang w:val="en-US"/>
        </w:rPr>
        <w:t xml:space="preserve">let somme = a+b; </w:t>
      </w:r>
    </w:p>
    <w:p w14:paraId="25AE71A5" w14:textId="77777777" w:rsidR="00957F42" w:rsidRPr="00957F42" w:rsidRDefault="00957F42" w:rsidP="00957F42">
      <w:pPr>
        <w:pStyle w:val="Pcode"/>
        <w:rPr>
          <w:lang w:val="en-US"/>
        </w:rPr>
      </w:pPr>
      <w:r w:rsidRPr="00957F42">
        <w:rPr>
          <w:lang w:val="en-US"/>
        </w:rPr>
        <w:t xml:space="preserve">  return somme;</w:t>
      </w:r>
    </w:p>
    <w:p w14:paraId="304A8968" w14:textId="77777777" w:rsidR="00957F42" w:rsidRPr="00AE1FCA" w:rsidRDefault="00957F42" w:rsidP="00957F42">
      <w:pPr>
        <w:pStyle w:val="Pcode"/>
      </w:pPr>
      <w:r w:rsidRPr="00AE1FCA">
        <w:t xml:space="preserve">};  </w:t>
      </w:r>
    </w:p>
    <w:p w14:paraId="36861E2E" w14:textId="77777777" w:rsidR="00957F42" w:rsidRPr="00AE1FCA" w:rsidRDefault="00957F42" w:rsidP="00957F42">
      <w:pPr>
        <w:pStyle w:val="Pcode"/>
      </w:pPr>
      <w:r w:rsidRPr="00AE1FCA">
        <w:t>console.log(e(5,7));   // = 12</w:t>
      </w:r>
    </w:p>
    <w:p w14:paraId="3B8D8793" w14:textId="0E8D41DD" w:rsidR="00957F42" w:rsidRPr="00AE1FCA" w:rsidRDefault="00BF1CC8" w:rsidP="00BF1CC8">
      <w:pPr>
        <w:pStyle w:val="Titre2"/>
      </w:pPr>
      <w:bookmarkStart w:id="26" w:name="_Toc74577020"/>
      <w:r w:rsidRPr="00AE1FCA">
        <w:t>function IIFE</w:t>
      </w:r>
      <w:bookmarkEnd w:id="26"/>
    </w:p>
    <w:p w14:paraId="5C247009" w14:textId="25482154" w:rsidR="00BF1CC8" w:rsidRPr="00AE1FCA" w:rsidRDefault="00FB42CB" w:rsidP="00BF1CC8">
      <w:r w:rsidRPr="00AE1FCA">
        <w:t>Les</w:t>
      </w:r>
      <w:r w:rsidR="00BF1CC8" w:rsidRPr="00AE1FCA">
        <w:t xml:space="preserve"> function IIFE (Immediately invoked Function Expression) sont des function qu’on </w:t>
      </w:r>
      <w:r w:rsidRPr="00AE1FCA">
        <w:t>exécute</w:t>
      </w:r>
      <w:r w:rsidR="00BF1CC8" w:rsidRPr="00AE1FCA">
        <w:t xml:space="preserve"> </w:t>
      </w:r>
      <w:r w:rsidRPr="00AE1FCA">
        <w:t>directement</w:t>
      </w:r>
      <w:r w:rsidR="00BF1CC8" w:rsidRPr="00AE1FCA">
        <w:t>.</w:t>
      </w:r>
    </w:p>
    <w:p w14:paraId="4D7A1883" w14:textId="4A18277D" w:rsidR="00FE3A69" w:rsidRPr="00AE1FCA" w:rsidRDefault="00FE3A69" w:rsidP="00BF1CC8">
      <w:r w:rsidRPr="00AE1FCA">
        <w:t>Voici deux moyen d’en créer:</w:t>
      </w:r>
    </w:p>
    <w:p w14:paraId="1316F41B" w14:textId="77777777" w:rsidR="00FE3A69" w:rsidRPr="00FE3A69" w:rsidRDefault="00FE3A69" w:rsidP="00FE3A69">
      <w:pPr>
        <w:pStyle w:val="Pcode"/>
        <w:rPr>
          <w:lang w:val="en-US"/>
        </w:rPr>
      </w:pPr>
      <w:r w:rsidRPr="00FE3A69">
        <w:rPr>
          <w:lang w:val="en-US"/>
        </w:rPr>
        <w:lastRenderedPageBreak/>
        <w:t>(function() {</w:t>
      </w:r>
    </w:p>
    <w:p w14:paraId="729F5C9D" w14:textId="77777777" w:rsidR="00FE3A69" w:rsidRPr="00FE3A69" w:rsidRDefault="00FE3A69" w:rsidP="00FE3A69">
      <w:pPr>
        <w:pStyle w:val="Pcode"/>
        <w:rPr>
          <w:lang w:val="en-US"/>
        </w:rPr>
      </w:pPr>
      <w:r w:rsidRPr="00FE3A69">
        <w:rPr>
          <w:lang w:val="en-US"/>
        </w:rPr>
        <w:t xml:space="preserve">   let val = 3;</w:t>
      </w:r>
    </w:p>
    <w:p w14:paraId="66B0E4B3" w14:textId="77777777" w:rsidR="00FE3A69" w:rsidRPr="00FE3A69" w:rsidRDefault="00FE3A69" w:rsidP="00FE3A69">
      <w:pPr>
        <w:pStyle w:val="Pcode"/>
        <w:rPr>
          <w:lang w:val="en-US"/>
        </w:rPr>
      </w:pPr>
      <w:r w:rsidRPr="00FE3A69">
        <w:rPr>
          <w:lang w:val="en-US"/>
        </w:rPr>
        <w:t xml:space="preserve">   console.log(val) ;</w:t>
      </w:r>
    </w:p>
    <w:p w14:paraId="2B4295FF" w14:textId="77777777" w:rsidR="00FE3A69" w:rsidRPr="00AE1FCA" w:rsidRDefault="00FE3A69" w:rsidP="00FE3A69">
      <w:pPr>
        <w:pStyle w:val="Pcode"/>
      </w:pPr>
      <w:r w:rsidRPr="00AE1FCA">
        <w:t>})() ;</w:t>
      </w:r>
      <w:r w:rsidRPr="00AE1FCA">
        <w:tab/>
        <w:t>// =&gt; exécution et affichage de 3 dans la console</w:t>
      </w:r>
    </w:p>
    <w:p w14:paraId="348131DA" w14:textId="77777777" w:rsidR="00FE3A69" w:rsidRPr="00AE1FCA" w:rsidRDefault="00FE3A69" w:rsidP="00FE3A69">
      <w:pPr>
        <w:pStyle w:val="Pcode"/>
      </w:pPr>
    </w:p>
    <w:p w14:paraId="5B624658" w14:textId="77777777" w:rsidR="00FE3A69" w:rsidRPr="00AE1FCA" w:rsidRDefault="00FE3A69" w:rsidP="00FE3A69">
      <w:pPr>
        <w:pStyle w:val="Pcode"/>
      </w:pPr>
    </w:p>
    <w:p w14:paraId="6431891D" w14:textId="77777777" w:rsidR="00FE3A69" w:rsidRPr="00AE1FCA" w:rsidRDefault="00FE3A69" w:rsidP="00FE3A69">
      <w:pPr>
        <w:pStyle w:val="Pcode"/>
      </w:pPr>
      <w:r w:rsidRPr="00AE1FCA">
        <w:t>(() =&gt; {</w:t>
      </w:r>
    </w:p>
    <w:p w14:paraId="5B6613FF" w14:textId="77777777" w:rsidR="00FE3A69" w:rsidRPr="00AE1FCA" w:rsidRDefault="00FE3A69" w:rsidP="00FE3A69">
      <w:pPr>
        <w:pStyle w:val="Pcode"/>
      </w:pPr>
      <w:r w:rsidRPr="00AE1FCA">
        <w:t xml:space="preserve">   let val = 4;</w:t>
      </w:r>
    </w:p>
    <w:p w14:paraId="7619FE24" w14:textId="77777777" w:rsidR="00FE3A69" w:rsidRPr="00AE1FCA" w:rsidRDefault="00FE3A69" w:rsidP="00FE3A69">
      <w:pPr>
        <w:pStyle w:val="Pcode"/>
      </w:pPr>
      <w:r w:rsidRPr="00AE1FCA">
        <w:t xml:space="preserve">   console.log(val) ;</w:t>
      </w:r>
    </w:p>
    <w:p w14:paraId="186DBE02" w14:textId="17880B37" w:rsidR="00FE3A69" w:rsidRPr="00AE1FCA" w:rsidRDefault="00FE3A69" w:rsidP="00FE3A69">
      <w:pPr>
        <w:pStyle w:val="Pcode"/>
      </w:pPr>
      <w:r w:rsidRPr="00AE1FCA">
        <w:t>})() ;  // =&gt; exécution et affichage de 4 dans la console via une fonction flèche</w:t>
      </w:r>
    </w:p>
    <w:p w14:paraId="1BAFD54E" w14:textId="77C7D153" w:rsidR="00FE3A69" w:rsidRDefault="005C2235" w:rsidP="005C2235">
      <w:pPr>
        <w:pStyle w:val="Titre2"/>
      </w:pPr>
      <w:bookmarkStart w:id="27" w:name="_Toc74577021"/>
      <w:r>
        <w:t>Base de JQuary</w:t>
      </w:r>
      <w:bookmarkEnd w:id="27"/>
    </w:p>
    <w:p w14:paraId="47B666A5" w14:textId="730831AF" w:rsidR="005C2235" w:rsidRDefault="005C2235" w:rsidP="005C2235">
      <w:r>
        <w:t xml:space="preserve">Pour commencer, le </w:t>
      </w:r>
      <w:r w:rsidR="004F4310">
        <w:t>JQuery</w:t>
      </w:r>
      <w:r>
        <w:t xml:space="preserve"> est une librairie open source qui simplifie l’interaction enter du html et du javaScript. </w:t>
      </w:r>
    </w:p>
    <w:p w14:paraId="08D5E28B" w14:textId="62FCE166" w:rsidR="005C2235" w:rsidRPr="00966CCF" w:rsidRDefault="005C2235" w:rsidP="005C2235">
      <w:pPr>
        <w:rPr>
          <w:b/>
          <w:bCs/>
        </w:rPr>
      </w:pPr>
      <w:r w:rsidRPr="00966CCF">
        <w:rPr>
          <w:b/>
          <w:bCs/>
        </w:rPr>
        <w:t xml:space="preserve">Trouver un ou </w:t>
      </w:r>
      <w:r w:rsidR="004F4310" w:rsidRPr="00966CCF">
        <w:rPr>
          <w:b/>
          <w:bCs/>
        </w:rPr>
        <w:t>plusieurs objets</w:t>
      </w:r>
      <w:r w:rsidRPr="00966CCF">
        <w:rPr>
          <w:b/>
          <w:bCs/>
        </w:rPr>
        <w:t> :</w:t>
      </w:r>
      <w:r w:rsidR="004F4310" w:rsidRPr="00966CCF">
        <w:rPr>
          <w:b/>
          <w:bCs/>
        </w:rPr>
        <w:t xml:space="preserve"> </w:t>
      </w:r>
    </w:p>
    <w:p w14:paraId="7460795C" w14:textId="77777777" w:rsidR="004F4310" w:rsidRPr="00C825D5" w:rsidRDefault="00FB4BED" w:rsidP="004F4310">
      <w:pPr>
        <w:pStyle w:val="Pcode"/>
      </w:pPr>
      <w:hyperlink r:id="rId21" w:history="1">
        <w:r w:rsidR="004F4310" w:rsidRPr="00C825D5">
          <w:t>$</w:t>
        </w:r>
      </w:hyperlink>
      <w:r w:rsidR="004F4310" w:rsidRPr="00C825D5">
        <w:t>("div").</w:t>
      </w:r>
      <w:hyperlink r:id="rId22" w:history="1">
        <w:r w:rsidR="004F4310" w:rsidRPr="00C825D5">
          <w:t>addClass</w:t>
        </w:r>
      </w:hyperlink>
      <w:r w:rsidR="004F4310" w:rsidRPr="00C825D5">
        <w:t>("special");</w:t>
      </w:r>
    </w:p>
    <w:p w14:paraId="1A5FE358" w14:textId="631F4ED2" w:rsidR="004F4310" w:rsidRDefault="004F4310" w:rsidP="005C2235">
      <w:r>
        <w:t xml:space="preserve">Cette ligne va permettre de trouver </w:t>
      </w:r>
      <w:r w:rsidR="00966CCF">
        <w:t>tous</w:t>
      </w:r>
      <w:r>
        <w:t xml:space="preserve"> les objet « div » de la page et de leur ajouter la classe « special ».</w:t>
      </w:r>
    </w:p>
    <w:p w14:paraId="698857EA" w14:textId="5B75F5D8" w:rsidR="002F1872" w:rsidRPr="00966CCF" w:rsidRDefault="00360E7F" w:rsidP="005C2235">
      <w:pPr>
        <w:rPr>
          <w:b/>
          <w:bCs/>
        </w:rPr>
      </w:pPr>
      <w:r w:rsidRPr="00966CCF">
        <w:rPr>
          <w:b/>
          <w:bCs/>
        </w:rPr>
        <w:t xml:space="preserve">L’évènement ready : </w:t>
      </w:r>
    </w:p>
    <w:p w14:paraId="5765454C" w14:textId="32CC79A3" w:rsidR="00966CCF" w:rsidRDefault="00966CCF" w:rsidP="005C2235">
      <w:r>
        <w:t>Cet evenement est utilisé dans le but d’attendre qu’un objet sous prêt pour l’utiliser.</w:t>
      </w:r>
    </w:p>
    <w:p w14:paraId="69632C65" w14:textId="41E7A279" w:rsidR="00495F00" w:rsidRPr="00AE1FCA" w:rsidRDefault="00495F00" w:rsidP="00495F00">
      <w:pPr>
        <w:pStyle w:val="Pcode"/>
      </w:pPr>
      <w:r w:rsidRPr="00AE1FCA">
        <w:t>$(document).</w:t>
      </w:r>
      <w:hyperlink r:id="rId23" w:history="1">
        <w:r w:rsidRPr="00AE1FCA">
          <w:t>ready</w:t>
        </w:r>
      </w:hyperlink>
      <w:r w:rsidRPr="00AE1FCA">
        <w:t>(function(){ </w:t>
      </w:r>
      <w:r w:rsidRPr="00AE1FCA">
        <w:br/>
        <w:t>    // Votre code jQuery doit se trouver ici </w:t>
      </w:r>
      <w:r w:rsidRPr="00AE1FCA">
        <w:br/>
        <w:t>});</w:t>
      </w:r>
    </w:p>
    <w:p w14:paraId="76743F2D" w14:textId="77777777" w:rsidR="005439DC" w:rsidRDefault="005439DC" w:rsidP="005439DC">
      <w:pPr>
        <w:pStyle w:val="Titre2"/>
      </w:pPr>
      <w:bookmarkStart w:id="28" w:name="_Toc74577022"/>
      <w:r>
        <w:t>P</w:t>
      </w:r>
      <w:r w:rsidRPr="00731A5B">
        <w:t>rojet API</w:t>
      </w:r>
      <w:bookmarkEnd w:id="28"/>
    </w:p>
    <w:p w14:paraId="64A895B6" w14:textId="77777777" w:rsidR="005439DC" w:rsidRDefault="005439DC" w:rsidP="005439DC">
      <w:hyperlink r:id="rId24" w:history="1">
        <w:r w:rsidRPr="002345D9">
          <w:rPr>
            <w:rStyle w:val="Lienhypertexte"/>
          </w:rPr>
          <w:t>https://apilist.fun/api/cats</w:t>
        </w:r>
      </w:hyperlink>
    </w:p>
    <w:p w14:paraId="32844467" w14:textId="77777777" w:rsidR="005439DC" w:rsidRDefault="005439DC" w:rsidP="005439DC">
      <w:r>
        <w:t>Avec cette API, l’utilisateur de mon application va pouvoir chercher via une liste déroulante une race de chat et pouvoir avoir toutes les informations de la race en plus d’une photo.</w:t>
      </w:r>
    </w:p>
    <w:p w14:paraId="174102BB" w14:textId="77777777" w:rsidR="005439DC" w:rsidRDefault="005439DC" w:rsidP="005439DC">
      <w:r>
        <w:t>Pour cela j’ai une liste déroulante qui contiens toutes les races de chats :</w:t>
      </w:r>
    </w:p>
    <w:p w14:paraId="34127535" w14:textId="77777777" w:rsidR="005439DC" w:rsidRDefault="005439DC" w:rsidP="005439DC">
      <w:r>
        <w:t>Quand on sélectionne une race alors on aura une image du chat et les caractéristiques de sa race.</w:t>
      </w:r>
    </w:p>
    <w:p w14:paraId="432751B6" w14:textId="77777777" w:rsidR="005439DC" w:rsidRDefault="005439DC" w:rsidP="005439DC">
      <w:pPr>
        <w:rPr>
          <w:rStyle w:val="lev"/>
          <w:rFonts w:ascii="Segoe UI" w:hAnsi="Segoe UI" w:cs="Segoe UI"/>
          <w:sz w:val="23"/>
          <w:szCs w:val="23"/>
          <w:bdr w:val="single" w:sz="2" w:space="0" w:color="DAE1E7" w:frame="1"/>
        </w:rPr>
      </w:pPr>
      <w:hyperlink r:id="rId25" w:history="1">
        <w:r w:rsidRPr="002345D9">
          <w:rPr>
            <w:rStyle w:val="Lienhypertexte"/>
            <w:rFonts w:ascii="Segoe UI" w:hAnsi="Segoe UI" w:cs="Segoe UI"/>
            <w:sz w:val="23"/>
            <w:szCs w:val="23"/>
            <w:bdr w:val="single" w:sz="2" w:space="0" w:color="DAE1E7" w:frame="1"/>
          </w:rPr>
          <w:t>https://api.thecatapi.com/v1/images/search?breed_ids=beng</w:t>
        </w:r>
      </w:hyperlink>
    </w:p>
    <w:p w14:paraId="56769CB1" w14:textId="77777777" w:rsidR="005439DC" w:rsidRDefault="005439DC" w:rsidP="005439DC">
      <w:r w:rsidRPr="00701C51">
        <w:lastRenderedPageBreak/>
        <w:t>Par exemple avec cette requête on a la description de la race Bengale</w:t>
      </w:r>
    </w:p>
    <w:p w14:paraId="1F660985" w14:textId="77777777" w:rsidR="005439DC" w:rsidRDefault="005439DC" w:rsidP="005439DC">
      <w:r>
        <w:t>Source pour les progresses barres :</w:t>
      </w:r>
    </w:p>
    <w:p w14:paraId="2887F747" w14:textId="77777777" w:rsidR="005439DC" w:rsidRDefault="005439DC" w:rsidP="005439DC">
      <w:hyperlink r:id="rId26" w:history="1">
        <w:r>
          <w:rPr>
            <w:rStyle w:val="Lienhypertexte"/>
          </w:rPr>
          <w:t>https://www.w3schools.com/bootstrap/bootstrap_progressbars.asp</w:t>
        </w:r>
      </w:hyperlink>
    </w:p>
    <w:p w14:paraId="20C599C0" w14:textId="538717D2" w:rsidR="005870BE" w:rsidRDefault="005870BE" w:rsidP="00C24A16">
      <w:pPr>
        <w:pStyle w:val="Titre2"/>
      </w:pPr>
      <w:bookmarkStart w:id="29" w:name="_Toc74577023"/>
      <w:r>
        <w:t>Analyse</w:t>
      </w:r>
      <w:bookmarkEnd w:id="29"/>
    </w:p>
    <w:p w14:paraId="1E2C86D7" w14:textId="6E814C69" w:rsidR="00DE76C2" w:rsidRDefault="00083B6A" w:rsidP="00DE76C2">
      <w:r>
        <w:t>Pour</w:t>
      </w:r>
      <w:r w:rsidR="00DE76C2">
        <w:t xml:space="preserve"> l’API que j’utilise je dois prendre des données qu’on m’envoie sous la forme d’un JSON.</w:t>
      </w:r>
    </w:p>
    <w:p w14:paraId="5FC2A626" w14:textId="0FD5F595" w:rsidR="00DE76C2" w:rsidRPr="0039428D" w:rsidRDefault="00083B6A" w:rsidP="00DE76C2">
      <w:pPr>
        <w:rPr>
          <w:lang w:val="en-US"/>
        </w:rPr>
      </w:pPr>
      <w:r w:rsidRPr="0039428D">
        <w:rPr>
          <w:lang w:val="en-US"/>
        </w:rPr>
        <w:t>Example:</w:t>
      </w:r>
    </w:p>
    <w:p w14:paraId="3828C7B2" w14:textId="77777777" w:rsidR="00556630" w:rsidRPr="0039428D" w:rsidRDefault="00556630" w:rsidP="00556630">
      <w:pPr>
        <w:pStyle w:val="Pcode"/>
        <w:rPr>
          <w:lang w:val="en-US"/>
        </w:rPr>
      </w:pPr>
      <w:r w:rsidRPr="0039428D">
        <w:rPr>
          <w:lang w:val="en-US"/>
        </w:rPr>
        <w:t>0:</w:t>
      </w:r>
    </w:p>
    <w:p w14:paraId="0F81DC39" w14:textId="77777777" w:rsidR="00556630" w:rsidRPr="0039428D" w:rsidRDefault="00556630" w:rsidP="00556630">
      <w:pPr>
        <w:pStyle w:val="Pcode"/>
        <w:rPr>
          <w:lang w:val="en-US"/>
        </w:rPr>
      </w:pPr>
      <w:r w:rsidRPr="0039428D">
        <w:rPr>
          <w:lang w:val="en-US"/>
        </w:rPr>
        <w:t>breeds: Array(1)</w:t>
      </w:r>
    </w:p>
    <w:p w14:paraId="03EA210C" w14:textId="77777777" w:rsidR="00556630" w:rsidRPr="0039428D" w:rsidRDefault="00556630" w:rsidP="00556630">
      <w:pPr>
        <w:pStyle w:val="Pcode"/>
        <w:rPr>
          <w:lang w:val="en-US"/>
        </w:rPr>
      </w:pPr>
      <w:r w:rsidRPr="0039428D">
        <w:rPr>
          <w:lang w:val="en-US"/>
        </w:rPr>
        <w:t>0:</w:t>
      </w:r>
    </w:p>
    <w:p w14:paraId="48026E86" w14:textId="77777777" w:rsidR="00556630" w:rsidRPr="0039428D" w:rsidRDefault="00556630" w:rsidP="00556630">
      <w:pPr>
        <w:pStyle w:val="Pcode"/>
        <w:rPr>
          <w:lang w:val="en-US"/>
        </w:rPr>
      </w:pPr>
      <w:r w:rsidRPr="0039428D">
        <w:rPr>
          <w:lang w:val="en-US"/>
        </w:rPr>
        <w:t>adaptability: 5</w:t>
      </w:r>
    </w:p>
    <w:p w14:paraId="2056E81E" w14:textId="77777777" w:rsidR="00556630" w:rsidRPr="0039428D" w:rsidRDefault="00556630" w:rsidP="00556630">
      <w:pPr>
        <w:pStyle w:val="Pcode"/>
        <w:rPr>
          <w:lang w:val="en-US"/>
        </w:rPr>
      </w:pPr>
      <w:r w:rsidRPr="0039428D">
        <w:rPr>
          <w:lang w:val="en-US"/>
        </w:rPr>
        <w:t>affection_level: 5</w:t>
      </w:r>
    </w:p>
    <w:p w14:paraId="41138DC8" w14:textId="77777777" w:rsidR="00556630" w:rsidRPr="0039428D" w:rsidRDefault="00556630" w:rsidP="00556630">
      <w:pPr>
        <w:pStyle w:val="Pcode"/>
        <w:rPr>
          <w:lang w:val="en-US"/>
        </w:rPr>
      </w:pPr>
      <w:r w:rsidRPr="0039428D">
        <w:rPr>
          <w:lang w:val="en-US"/>
        </w:rPr>
        <w:t>alt_names: ""</w:t>
      </w:r>
    </w:p>
    <w:p w14:paraId="2633050E" w14:textId="77777777" w:rsidR="00556630" w:rsidRPr="0039428D" w:rsidRDefault="00556630" w:rsidP="00556630">
      <w:pPr>
        <w:pStyle w:val="Pcode"/>
        <w:rPr>
          <w:lang w:val="en-US"/>
        </w:rPr>
      </w:pPr>
      <w:r w:rsidRPr="0039428D">
        <w:rPr>
          <w:lang w:val="en-US"/>
        </w:rPr>
        <w:t>cfa_url: "http://cfa.org/Breeds/BreedsAB/Abyssinian.aspx"</w:t>
      </w:r>
    </w:p>
    <w:p w14:paraId="0E55A3EF" w14:textId="77777777" w:rsidR="00556630" w:rsidRPr="0039428D" w:rsidRDefault="00556630" w:rsidP="00556630">
      <w:pPr>
        <w:pStyle w:val="Pcode"/>
        <w:rPr>
          <w:lang w:val="en-US"/>
        </w:rPr>
      </w:pPr>
      <w:r w:rsidRPr="0039428D">
        <w:rPr>
          <w:lang w:val="en-US"/>
        </w:rPr>
        <w:t>child_friendly: 3</w:t>
      </w:r>
    </w:p>
    <w:p w14:paraId="067EC3FF" w14:textId="77777777" w:rsidR="00556630" w:rsidRPr="0039428D" w:rsidRDefault="00556630" w:rsidP="00556630">
      <w:pPr>
        <w:pStyle w:val="Pcode"/>
        <w:rPr>
          <w:lang w:val="en-US"/>
        </w:rPr>
      </w:pPr>
      <w:r w:rsidRPr="0039428D">
        <w:rPr>
          <w:lang w:val="en-US"/>
        </w:rPr>
        <w:t>country_code: "EG"</w:t>
      </w:r>
    </w:p>
    <w:p w14:paraId="4831BBA4" w14:textId="77777777" w:rsidR="00556630" w:rsidRPr="0039428D" w:rsidRDefault="00556630" w:rsidP="00556630">
      <w:pPr>
        <w:pStyle w:val="Pcode"/>
        <w:rPr>
          <w:lang w:val="en-US"/>
        </w:rPr>
      </w:pPr>
      <w:r w:rsidRPr="0039428D">
        <w:rPr>
          <w:lang w:val="en-US"/>
        </w:rPr>
        <w:t>country_codes: "EG"</w:t>
      </w:r>
    </w:p>
    <w:p w14:paraId="36F870A6" w14:textId="77777777" w:rsidR="00556630" w:rsidRPr="0039428D" w:rsidRDefault="00556630" w:rsidP="00556630">
      <w:pPr>
        <w:pStyle w:val="Pcode"/>
        <w:rPr>
          <w:lang w:val="en-US"/>
        </w:rPr>
      </w:pPr>
      <w:r w:rsidRPr="0039428D">
        <w:rPr>
          <w:lang w:val="en-US"/>
        </w:rPr>
        <w:t>description: "The Abyssinian is easy to care for, and a joy to have in your home. They’re affectionate cats and love both people and other animals."</w:t>
      </w:r>
    </w:p>
    <w:p w14:paraId="7406639F" w14:textId="77777777" w:rsidR="00556630" w:rsidRPr="0039428D" w:rsidRDefault="00556630" w:rsidP="00556630">
      <w:pPr>
        <w:pStyle w:val="Pcode"/>
        <w:rPr>
          <w:lang w:val="en-US"/>
        </w:rPr>
      </w:pPr>
      <w:r w:rsidRPr="0039428D">
        <w:rPr>
          <w:lang w:val="en-US"/>
        </w:rPr>
        <w:t>dog_friendly: 4</w:t>
      </w:r>
    </w:p>
    <w:p w14:paraId="3428CA5E" w14:textId="77777777" w:rsidR="00556630" w:rsidRPr="0039428D" w:rsidRDefault="00556630" w:rsidP="00556630">
      <w:pPr>
        <w:pStyle w:val="Pcode"/>
        <w:rPr>
          <w:lang w:val="en-US"/>
        </w:rPr>
      </w:pPr>
      <w:r w:rsidRPr="0039428D">
        <w:rPr>
          <w:lang w:val="en-US"/>
        </w:rPr>
        <w:t>energy_level: 5</w:t>
      </w:r>
    </w:p>
    <w:p w14:paraId="1BE83884" w14:textId="77777777" w:rsidR="00556630" w:rsidRPr="0039428D" w:rsidRDefault="00556630" w:rsidP="00556630">
      <w:pPr>
        <w:pStyle w:val="Pcode"/>
        <w:rPr>
          <w:lang w:val="en-US"/>
        </w:rPr>
      </w:pPr>
      <w:r w:rsidRPr="0039428D">
        <w:rPr>
          <w:lang w:val="en-US"/>
        </w:rPr>
        <w:t>experimental: 0</w:t>
      </w:r>
    </w:p>
    <w:p w14:paraId="36CCD48E" w14:textId="77777777" w:rsidR="00556630" w:rsidRPr="0039428D" w:rsidRDefault="00556630" w:rsidP="00556630">
      <w:pPr>
        <w:pStyle w:val="Pcode"/>
        <w:rPr>
          <w:lang w:val="en-US"/>
        </w:rPr>
      </w:pPr>
      <w:r w:rsidRPr="0039428D">
        <w:rPr>
          <w:lang w:val="en-US"/>
        </w:rPr>
        <w:t>grooming: 1</w:t>
      </w:r>
    </w:p>
    <w:p w14:paraId="6B0312B1" w14:textId="77777777" w:rsidR="00556630" w:rsidRPr="0039428D" w:rsidRDefault="00556630" w:rsidP="00556630">
      <w:pPr>
        <w:pStyle w:val="Pcode"/>
        <w:rPr>
          <w:lang w:val="en-US"/>
        </w:rPr>
      </w:pPr>
      <w:r w:rsidRPr="0039428D">
        <w:rPr>
          <w:lang w:val="en-US"/>
        </w:rPr>
        <w:t>hairless: 0</w:t>
      </w:r>
    </w:p>
    <w:p w14:paraId="6FF0F899" w14:textId="77777777" w:rsidR="00556630" w:rsidRPr="0039428D" w:rsidRDefault="00556630" w:rsidP="00556630">
      <w:pPr>
        <w:pStyle w:val="Pcode"/>
        <w:rPr>
          <w:lang w:val="en-US"/>
        </w:rPr>
      </w:pPr>
      <w:r w:rsidRPr="0039428D">
        <w:rPr>
          <w:lang w:val="en-US"/>
        </w:rPr>
        <w:t>health_issues: 2</w:t>
      </w:r>
    </w:p>
    <w:p w14:paraId="0A7DFFCB" w14:textId="77777777" w:rsidR="00556630" w:rsidRPr="0039428D" w:rsidRDefault="00556630" w:rsidP="00556630">
      <w:pPr>
        <w:pStyle w:val="Pcode"/>
        <w:rPr>
          <w:lang w:val="en-US"/>
        </w:rPr>
      </w:pPr>
      <w:r w:rsidRPr="0039428D">
        <w:rPr>
          <w:lang w:val="en-US"/>
        </w:rPr>
        <w:t>hypoallergenic: 0</w:t>
      </w:r>
    </w:p>
    <w:p w14:paraId="1ECACC1D" w14:textId="77777777" w:rsidR="00556630" w:rsidRPr="0039428D" w:rsidRDefault="00556630" w:rsidP="00556630">
      <w:pPr>
        <w:pStyle w:val="Pcode"/>
        <w:rPr>
          <w:lang w:val="en-US"/>
        </w:rPr>
      </w:pPr>
      <w:r w:rsidRPr="0039428D">
        <w:rPr>
          <w:lang w:val="en-US"/>
        </w:rPr>
        <w:t>id: "abys"</w:t>
      </w:r>
    </w:p>
    <w:p w14:paraId="6505454E" w14:textId="77777777" w:rsidR="00556630" w:rsidRPr="0039428D" w:rsidRDefault="00556630" w:rsidP="00556630">
      <w:pPr>
        <w:pStyle w:val="Pcode"/>
        <w:rPr>
          <w:lang w:val="en-US"/>
        </w:rPr>
      </w:pPr>
      <w:r w:rsidRPr="0039428D">
        <w:rPr>
          <w:lang w:val="en-US"/>
        </w:rPr>
        <w:t>indoor: 0</w:t>
      </w:r>
    </w:p>
    <w:p w14:paraId="1640BA33" w14:textId="77777777" w:rsidR="00556630" w:rsidRPr="0039428D" w:rsidRDefault="00556630" w:rsidP="00556630">
      <w:pPr>
        <w:pStyle w:val="Pcode"/>
        <w:rPr>
          <w:lang w:val="en-US"/>
        </w:rPr>
      </w:pPr>
      <w:r w:rsidRPr="0039428D">
        <w:rPr>
          <w:lang w:val="en-US"/>
        </w:rPr>
        <w:t>intelligence: 5</w:t>
      </w:r>
    </w:p>
    <w:p w14:paraId="4C33E97A" w14:textId="77777777" w:rsidR="00556630" w:rsidRPr="0039428D" w:rsidRDefault="00556630" w:rsidP="00556630">
      <w:pPr>
        <w:pStyle w:val="Pcode"/>
        <w:rPr>
          <w:lang w:val="en-US"/>
        </w:rPr>
      </w:pPr>
      <w:r w:rsidRPr="0039428D">
        <w:rPr>
          <w:lang w:val="en-US"/>
        </w:rPr>
        <w:t>lap: 1</w:t>
      </w:r>
    </w:p>
    <w:p w14:paraId="7E90DAF0" w14:textId="77777777" w:rsidR="00556630" w:rsidRPr="0039428D" w:rsidRDefault="00556630" w:rsidP="00556630">
      <w:pPr>
        <w:pStyle w:val="Pcode"/>
        <w:rPr>
          <w:lang w:val="en-US"/>
        </w:rPr>
      </w:pPr>
      <w:r w:rsidRPr="0039428D">
        <w:rPr>
          <w:lang w:val="en-US"/>
        </w:rPr>
        <w:lastRenderedPageBreak/>
        <w:t>life_span: "14 - 15"</w:t>
      </w:r>
    </w:p>
    <w:p w14:paraId="162C1F6D" w14:textId="77777777" w:rsidR="00556630" w:rsidRPr="0039428D" w:rsidRDefault="00556630" w:rsidP="00556630">
      <w:pPr>
        <w:pStyle w:val="Pcode"/>
        <w:rPr>
          <w:lang w:val="en-US"/>
        </w:rPr>
      </w:pPr>
      <w:r w:rsidRPr="0039428D">
        <w:rPr>
          <w:lang w:val="en-US"/>
        </w:rPr>
        <w:t>name: "Abyssinian"</w:t>
      </w:r>
    </w:p>
    <w:p w14:paraId="35BE645A" w14:textId="77777777" w:rsidR="00556630" w:rsidRPr="0039428D" w:rsidRDefault="00556630" w:rsidP="00556630">
      <w:pPr>
        <w:pStyle w:val="Pcode"/>
        <w:rPr>
          <w:lang w:val="en-US"/>
        </w:rPr>
      </w:pPr>
      <w:r w:rsidRPr="0039428D">
        <w:rPr>
          <w:lang w:val="en-US"/>
        </w:rPr>
        <w:t>natural: 1</w:t>
      </w:r>
    </w:p>
    <w:p w14:paraId="641C9CAC" w14:textId="77777777" w:rsidR="00556630" w:rsidRPr="0039428D" w:rsidRDefault="00556630" w:rsidP="00556630">
      <w:pPr>
        <w:pStyle w:val="Pcode"/>
        <w:rPr>
          <w:lang w:val="en-US"/>
        </w:rPr>
      </w:pPr>
      <w:r w:rsidRPr="0039428D">
        <w:rPr>
          <w:lang w:val="en-US"/>
        </w:rPr>
        <w:t>origin: "Egypt"</w:t>
      </w:r>
    </w:p>
    <w:p w14:paraId="38B3535E" w14:textId="77777777" w:rsidR="00556630" w:rsidRPr="0039428D" w:rsidRDefault="00556630" w:rsidP="00556630">
      <w:pPr>
        <w:pStyle w:val="Pcode"/>
        <w:rPr>
          <w:lang w:val="en-US"/>
        </w:rPr>
      </w:pPr>
      <w:r w:rsidRPr="0039428D">
        <w:rPr>
          <w:lang w:val="en-US"/>
        </w:rPr>
        <w:t>rare: 0</w:t>
      </w:r>
    </w:p>
    <w:p w14:paraId="529211AB" w14:textId="77777777" w:rsidR="00556630" w:rsidRPr="0039428D" w:rsidRDefault="00556630" w:rsidP="00556630">
      <w:pPr>
        <w:pStyle w:val="Pcode"/>
        <w:rPr>
          <w:lang w:val="en-US"/>
        </w:rPr>
      </w:pPr>
      <w:r w:rsidRPr="0039428D">
        <w:rPr>
          <w:lang w:val="en-US"/>
        </w:rPr>
        <w:t>reference_image_id: "0XYvRd7oD"</w:t>
      </w:r>
    </w:p>
    <w:p w14:paraId="48BCA2C4" w14:textId="77777777" w:rsidR="00556630" w:rsidRPr="0039428D" w:rsidRDefault="00556630" w:rsidP="00556630">
      <w:pPr>
        <w:pStyle w:val="Pcode"/>
        <w:rPr>
          <w:lang w:val="en-US"/>
        </w:rPr>
      </w:pPr>
      <w:r w:rsidRPr="0039428D">
        <w:rPr>
          <w:lang w:val="en-US"/>
        </w:rPr>
        <w:t>rex: 0</w:t>
      </w:r>
    </w:p>
    <w:p w14:paraId="07BD0449" w14:textId="77777777" w:rsidR="00556630" w:rsidRPr="0039428D" w:rsidRDefault="00556630" w:rsidP="00556630">
      <w:pPr>
        <w:pStyle w:val="Pcode"/>
        <w:rPr>
          <w:lang w:val="en-US"/>
        </w:rPr>
      </w:pPr>
      <w:r w:rsidRPr="0039428D">
        <w:rPr>
          <w:lang w:val="en-US"/>
        </w:rPr>
        <w:t>shedding_level: 2</w:t>
      </w:r>
    </w:p>
    <w:p w14:paraId="795A1824" w14:textId="77777777" w:rsidR="00556630" w:rsidRPr="0039428D" w:rsidRDefault="00556630" w:rsidP="00556630">
      <w:pPr>
        <w:pStyle w:val="Pcode"/>
        <w:rPr>
          <w:lang w:val="en-US"/>
        </w:rPr>
      </w:pPr>
      <w:r w:rsidRPr="0039428D">
        <w:rPr>
          <w:lang w:val="en-US"/>
        </w:rPr>
        <w:t>short_legs: 0</w:t>
      </w:r>
    </w:p>
    <w:p w14:paraId="105D230E" w14:textId="77777777" w:rsidR="00556630" w:rsidRPr="0039428D" w:rsidRDefault="00556630" w:rsidP="00556630">
      <w:pPr>
        <w:pStyle w:val="Pcode"/>
        <w:rPr>
          <w:lang w:val="en-US"/>
        </w:rPr>
      </w:pPr>
      <w:r w:rsidRPr="0039428D">
        <w:rPr>
          <w:lang w:val="en-US"/>
        </w:rPr>
        <w:t>social_needs: 5</w:t>
      </w:r>
    </w:p>
    <w:p w14:paraId="60167ADE" w14:textId="77777777" w:rsidR="00556630" w:rsidRPr="0039428D" w:rsidRDefault="00556630" w:rsidP="00556630">
      <w:pPr>
        <w:pStyle w:val="Pcode"/>
        <w:rPr>
          <w:lang w:val="en-US"/>
        </w:rPr>
      </w:pPr>
      <w:r w:rsidRPr="0039428D">
        <w:rPr>
          <w:lang w:val="en-US"/>
        </w:rPr>
        <w:t>stranger_friendly: 5</w:t>
      </w:r>
    </w:p>
    <w:p w14:paraId="59748BFC" w14:textId="77777777" w:rsidR="00556630" w:rsidRPr="0039428D" w:rsidRDefault="00556630" w:rsidP="00556630">
      <w:pPr>
        <w:pStyle w:val="Pcode"/>
        <w:rPr>
          <w:lang w:val="en-US"/>
        </w:rPr>
      </w:pPr>
      <w:r w:rsidRPr="0039428D">
        <w:rPr>
          <w:lang w:val="en-US"/>
        </w:rPr>
        <w:t>suppressed_tail: 0</w:t>
      </w:r>
    </w:p>
    <w:p w14:paraId="672B2D9E" w14:textId="77777777" w:rsidR="00556630" w:rsidRPr="0039428D" w:rsidRDefault="00556630" w:rsidP="00556630">
      <w:pPr>
        <w:pStyle w:val="Pcode"/>
        <w:rPr>
          <w:lang w:val="en-US"/>
        </w:rPr>
      </w:pPr>
      <w:r w:rsidRPr="0039428D">
        <w:rPr>
          <w:lang w:val="en-US"/>
        </w:rPr>
        <w:t>temperament: "Active, Energetic, Independent, Intelligent, Gentle"</w:t>
      </w:r>
    </w:p>
    <w:p w14:paraId="7E81F5E3" w14:textId="77777777" w:rsidR="00556630" w:rsidRPr="0039428D" w:rsidRDefault="00556630" w:rsidP="00556630">
      <w:pPr>
        <w:pStyle w:val="Pcode"/>
        <w:rPr>
          <w:lang w:val="en-US"/>
        </w:rPr>
      </w:pPr>
      <w:r w:rsidRPr="0039428D">
        <w:rPr>
          <w:lang w:val="en-US"/>
        </w:rPr>
        <w:t>vcahospitals_url: "https://vcahospitals.com/know-your-pet/cat-breeds/abyssinian"</w:t>
      </w:r>
    </w:p>
    <w:p w14:paraId="5AC31075" w14:textId="77777777" w:rsidR="00556630" w:rsidRPr="0039428D" w:rsidRDefault="00556630" w:rsidP="00556630">
      <w:pPr>
        <w:pStyle w:val="Pcode"/>
        <w:rPr>
          <w:lang w:val="en-US"/>
        </w:rPr>
      </w:pPr>
      <w:r w:rsidRPr="0039428D">
        <w:rPr>
          <w:lang w:val="en-US"/>
        </w:rPr>
        <w:t>vetstreet_url: "http://www.vetstreet.com/cats/abyssinian"</w:t>
      </w:r>
    </w:p>
    <w:p w14:paraId="085B3040" w14:textId="69ACFB63" w:rsidR="00556630" w:rsidRPr="00556630" w:rsidRDefault="00083B6A" w:rsidP="00556630">
      <w:pPr>
        <w:pStyle w:val="Pcode"/>
      </w:pPr>
      <w:r w:rsidRPr="00556630">
        <w:t>vocalisation :</w:t>
      </w:r>
      <w:r w:rsidR="00556630" w:rsidRPr="00556630">
        <w:t> 1</w:t>
      </w:r>
    </w:p>
    <w:p w14:paraId="66264D55" w14:textId="134BA853" w:rsidR="00DE76C2" w:rsidRDefault="004549A5" w:rsidP="00DE76C2">
      <w:r>
        <w:t>Mon</w:t>
      </w:r>
      <w:r w:rsidR="00556630">
        <w:t xml:space="preserve"> site va donc comprendre d’une liste déroulante avec </w:t>
      </w:r>
      <w:r w:rsidR="00083B6A">
        <w:t>toutes les races</w:t>
      </w:r>
      <w:r w:rsidR="00556630">
        <w:t xml:space="preserve"> de chats disponibles et quand une race sera sélectionnée on verra affiché sur la page une image d’un chat de la race ainsi que </w:t>
      </w:r>
      <w:r w:rsidR="00142FB3">
        <w:t>toutes les informations</w:t>
      </w:r>
      <w:r w:rsidR="00556630">
        <w:t xml:space="preserve"> </w:t>
      </w:r>
      <w:r w:rsidR="00083B6A">
        <w:t>à</w:t>
      </w:r>
      <w:r w:rsidR="00556630">
        <w:t xml:space="preserve"> son sujet.</w:t>
      </w:r>
    </w:p>
    <w:p w14:paraId="5EBD810A" w14:textId="32A50BFD" w:rsidR="004550D7" w:rsidRDefault="004550D7" w:rsidP="00DE76C2">
      <w:r w:rsidRPr="004550D7">
        <w:rPr>
          <w:noProof/>
        </w:rPr>
        <w:lastRenderedPageBreak/>
        <w:drawing>
          <wp:inline distT="0" distB="0" distL="0" distR="0" wp14:anchorId="5C42977A" wp14:editId="598DB4F9">
            <wp:extent cx="5760720" cy="686181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861810"/>
                    </a:xfrm>
                    <a:prstGeom prst="rect">
                      <a:avLst/>
                    </a:prstGeom>
                  </pic:spPr>
                </pic:pic>
              </a:graphicData>
            </a:graphic>
          </wp:inline>
        </w:drawing>
      </w:r>
    </w:p>
    <w:p w14:paraId="00C9C8E6" w14:textId="0E793A25" w:rsidR="00187A03" w:rsidRPr="00DE76C2" w:rsidRDefault="00D96E41" w:rsidP="00DE76C2">
      <w:r w:rsidRPr="00D96E41">
        <w:rPr>
          <w:noProof/>
        </w:rPr>
        <w:lastRenderedPageBreak/>
        <w:drawing>
          <wp:inline distT="0" distB="0" distL="0" distR="0" wp14:anchorId="5BB85DCE" wp14:editId="4AF382CC">
            <wp:extent cx="5725324" cy="5591955"/>
            <wp:effectExtent l="0" t="0" r="889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5324" cy="5591955"/>
                    </a:xfrm>
                    <a:prstGeom prst="rect">
                      <a:avLst/>
                    </a:prstGeom>
                  </pic:spPr>
                </pic:pic>
              </a:graphicData>
            </a:graphic>
          </wp:inline>
        </w:drawing>
      </w:r>
    </w:p>
    <w:p w14:paraId="4C8C3947" w14:textId="4F527C79" w:rsidR="005870BE" w:rsidRDefault="005870BE" w:rsidP="00892771">
      <w:pPr>
        <w:pStyle w:val="Titre2"/>
      </w:pPr>
      <w:bookmarkStart w:id="30" w:name="_Toc74577024"/>
      <w:r>
        <w:t>Conception</w:t>
      </w:r>
      <w:bookmarkEnd w:id="30"/>
    </w:p>
    <w:p w14:paraId="2A7E1A61" w14:textId="126C8C86" w:rsidR="000416D1" w:rsidRDefault="009C734C" w:rsidP="000416D1">
      <w:r>
        <w:t xml:space="preserve">Pour ce faire je vais créer un fichier javaScript qui va communiquer avec le serveur de l’API et va mettre les données dans </w:t>
      </w:r>
      <w:r w:rsidR="00083B6A">
        <w:t>les balises</w:t>
      </w:r>
      <w:r>
        <w:t xml:space="preserve"> de la page html.</w:t>
      </w:r>
    </w:p>
    <w:p w14:paraId="5A8187BF" w14:textId="1EDAF023" w:rsidR="009C734C" w:rsidRPr="000416D1" w:rsidRDefault="009C734C" w:rsidP="000416D1">
      <w:r w:rsidRPr="009C734C">
        <w:rPr>
          <w:noProof/>
        </w:rPr>
        <w:lastRenderedPageBreak/>
        <w:drawing>
          <wp:inline distT="0" distB="0" distL="0" distR="0" wp14:anchorId="503B312D" wp14:editId="0FA53181">
            <wp:extent cx="5760720" cy="511556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115560"/>
                    </a:xfrm>
                    <a:prstGeom prst="rect">
                      <a:avLst/>
                    </a:prstGeom>
                  </pic:spPr>
                </pic:pic>
              </a:graphicData>
            </a:graphic>
          </wp:inline>
        </w:drawing>
      </w:r>
    </w:p>
    <w:p w14:paraId="121403BB" w14:textId="37F23110" w:rsidR="00C75E83" w:rsidRPr="00C75E83" w:rsidRDefault="00DE76C2" w:rsidP="00851E12">
      <w:pPr>
        <w:pStyle w:val="Titre2"/>
      </w:pPr>
      <w:bookmarkStart w:id="31" w:name="_Toc74577025"/>
      <w:r>
        <w:t>Implémentation</w:t>
      </w:r>
      <w:bookmarkEnd w:id="31"/>
    </w:p>
    <w:p w14:paraId="4F1368CC" w14:textId="020FCDD3" w:rsidR="00851E12" w:rsidRDefault="00851E12" w:rsidP="00892771">
      <w:pPr>
        <w:pStyle w:val="Titre2"/>
      </w:pPr>
    </w:p>
    <w:p w14:paraId="69DE3D25" w14:textId="77777777" w:rsidR="008A2C89" w:rsidRPr="008A2C89" w:rsidRDefault="008A2C89" w:rsidP="008A2C89">
      <w:pPr>
        <w:pStyle w:val="Pcode"/>
        <w:rPr>
          <w:color w:val="D4D4D4"/>
          <w:lang w:val="en-US" w:eastAsia="fr-CH"/>
        </w:rPr>
      </w:pPr>
      <w:r w:rsidRPr="008A2C89">
        <w:rPr>
          <w:color w:val="569CD6"/>
          <w:lang w:val="en-US" w:eastAsia="fr-CH"/>
        </w:rPr>
        <w:t>var</w:t>
      </w:r>
      <w:r w:rsidRPr="008A2C89">
        <w:rPr>
          <w:color w:val="D4D4D4"/>
          <w:lang w:val="en-US" w:eastAsia="fr-CH"/>
        </w:rPr>
        <w:t> </w:t>
      </w:r>
      <w:r w:rsidRPr="008A2C89">
        <w:rPr>
          <w:lang w:val="en-US" w:eastAsia="fr-CH"/>
        </w:rPr>
        <w:t>settings</w:t>
      </w:r>
      <w:r w:rsidRPr="008A2C89">
        <w:rPr>
          <w:color w:val="D4D4D4"/>
          <w:lang w:val="en-US" w:eastAsia="fr-CH"/>
        </w:rPr>
        <w:t> = {</w:t>
      </w:r>
    </w:p>
    <w:p w14:paraId="0DDC93E7" w14:textId="77777777" w:rsidR="008A2C89" w:rsidRPr="008A2C89" w:rsidRDefault="008A2C89" w:rsidP="008A2C89">
      <w:pPr>
        <w:pStyle w:val="Pcode"/>
        <w:rPr>
          <w:color w:val="D4D4D4"/>
          <w:lang w:val="en-US" w:eastAsia="fr-CH"/>
        </w:rPr>
      </w:pPr>
      <w:r w:rsidRPr="008A2C89">
        <w:rPr>
          <w:color w:val="D4D4D4"/>
          <w:lang w:val="en-US" w:eastAsia="fr-CH"/>
        </w:rPr>
        <w:t>    </w:t>
      </w:r>
      <w:r w:rsidRPr="008A2C89">
        <w:rPr>
          <w:color w:val="CE9178"/>
          <w:lang w:val="en-US" w:eastAsia="fr-CH"/>
        </w:rPr>
        <w:t>"async"</w:t>
      </w:r>
      <w:r w:rsidRPr="008A2C89">
        <w:rPr>
          <w:lang w:val="en-US" w:eastAsia="fr-CH"/>
        </w:rPr>
        <w:t>:</w:t>
      </w:r>
      <w:r w:rsidRPr="008A2C89">
        <w:rPr>
          <w:color w:val="D4D4D4"/>
          <w:lang w:val="en-US" w:eastAsia="fr-CH"/>
        </w:rPr>
        <w:t> </w:t>
      </w:r>
      <w:r w:rsidRPr="008A2C89">
        <w:rPr>
          <w:color w:val="569CD6"/>
          <w:lang w:val="en-US" w:eastAsia="fr-CH"/>
        </w:rPr>
        <w:t>true</w:t>
      </w:r>
      <w:r w:rsidRPr="008A2C89">
        <w:rPr>
          <w:color w:val="D4D4D4"/>
          <w:lang w:val="en-US" w:eastAsia="fr-CH"/>
        </w:rPr>
        <w:t>,</w:t>
      </w:r>
    </w:p>
    <w:p w14:paraId="6222C820" w14:textId="77777777" w:rsidR="008A2C89" w:rsidRPr="008A2C89" w:rsidRDefault="008A2C89" w:rsidP="008A2C89">
      <w:pPr>
        <w:pStyle w:val="Pcode"/>
        <w:rPr>
          <w:color w:val="D4D4D4"/>
          <w:lang w:val="en-US" w:eastAsia="fr-CH"/>
        </w:rPr>
      </w:pPr>
      <w:r w:rsidRPr="008A2C89">
        <w:rPr>
          <w:color w:val="D4D4D4"/>
          <w:lang w:val="en-US" w:eastAsia="fr-CH"/>
        </w:rPr>
        <w:t>    </w:t>
      </w:r>
      <w:r w:rsidRPr="008A2C89">
        <w:rPr>
          <w:color w:val="CE9178"/>
          <w:lang w:val="en-US" w:eastAsia="fr-CH"/>
        </w:rPr>
        <w:t>"crossDomain"</w:t>
      </w:r>
      <w:r w:rsidRPr="008A2C89">
        <w:rPr>
          <w:lang w:val="en-US" w:eastAsia="fr-CH"/>
        </w:rPr>
        <w:t>:</w:t>
      </w:r>
      <w:r w:rsidRPr="008A2C89">
        <w:rPr>
          <w:color w:val="D4D4D4"/>
          <w:lang w:val="en-US" w:eastAsia="fr-CH"/>
        </w:rPr>
        <w:t> </w:t>
      </w:r>
      <w:r w:rsidRPr="008A2C89">
        <w:rPr>
          <w:color w:val="569CD6"/>
          <w:lang w:val="en-US" w:eastAsia="fr-CH"/>
        </w:rPr>
        <w:t>true</w:t>
      </w:r>
      <w:r w:rsidRPr="008A2C89">
        <w:rPr>
          <w:color w:val="D4D4D4"/>
          <w:lang w:val="en-US" w:eastAsia="fr-CH"/>
        </w:rPr>
        <w:t>,</w:t>
      </w:r>
    </w:p>
    <w:p w14:paraId="6B647134" w14:textId="77777777" w:rsidR="008A2C89" w:rsidRPr="008A2C89" w:rsidRDefault="008A2C89" w:rsidP="008A2C89">
      <w:pPr>
        <w:pStyle w:val="Pcode"/>
        <w:rPr>
          <w:color w:val="D4D4D4"/>
          <w:lang w:val="en-US" w:eastAsia="fr-CH"/>
        </w:rPr>
      </w:pPr>
      <w:r w:rsidRPr="008A2C89">
        <w:rPr>
          <w:color w:val="D4D4D4"/>
          <w:lang w:val="en-US" w:eastAsia="fr-CH"/>
        </w:rPr>
        <w:t>    </w:t>
      </w:r>
      <w:r w:rsidRPr="008A2C89">
        <w:rPr>
          <w:color w:val="CE9178"/>
          <w:lang w:val="en-US" w:eastAsia="fr-CH"/>
        </w:rPr>
        <w:t>"url"</w:t>
      </w:r>
      <w:r w:rsidRPr="008A2C89">
        <w:rPr>
          <w:lang w:val="en-US" w:eastAsia="fr-CH"/>
        </w:rPr>
        <w:t>:</w:t>
      </w:r>
      <w:r w:rsidRPr="008A2C89">
        <w:rPr>
          <w:color w:val="D4D4D4"/>
          <w:lang w:val="en-US" w:eastAsia="fr-CH"/>
        </w:rPr>
        <w:t> </w:t>
      </w:r>
      <w:r w:rsidRPr="008A2C89">
        <w:rPr>
          <w:color w:val="CE9178"/>
          <w:lang w:val="en-US" w:eastAsia="fr-CH"/>
        </w:rPr>
        <w:t>"https://api.thecatapi.com/v1/images/search?breed_ids="</w:t>
      </w:r>
      <w:r w:rsidRPr="008A2C89">
        <w:rPr>
          <w:color w:val="D4D4D4"/>
          <w:lang w:val="en-US" w:eastAsia="fr-CH"/>
        </w:rPr>
        <w:t>+</w:t>
      </w:r>
      <w:r w:rsidRPr="008A2C89">
        <w:rPr>
          <w:lang w:val="en-US" w:eastAsia="fr-CH"/>
        </w:rPr>
        <w:t>selection</w:t>
      </w:r>
      <w:r w:rsidRPr="008A2C89">
        <w:rPr>
          <w:color w:val="D4D4D4"/>
          <w:lang w:val="en-US" w:eastAsia="fr-CH"/>
        </w:rPr>
        <w:t>,</w:t>
      </w:r>
    </w:p>
    <w:p w14:paraId="0757C238" w14:textId="77777777" w:rsidR="008A2C89" w:rsidRPr="008D1625" w:rsidRDefault="008A2C89" w:rsidP="008A2C89">
      <w:pPr>
        <w:pStyle w:val="Pcode"/>
        <w:rPr>
          <w:color w:val="D4D4D4"/>
          <w:lang w:val="en-US" w:eastAsia="fr-CH"/>
        </w:rPr>
      </w:pPr>
      <w:r w:rsidRPr="008A2C89">
        <w:rPr>
          <w:color w:val="D4D4D4"/>
          <w:lang w:val="en-US" w:eastAsia="fr-CH"/>
        </w:rPr>
        <w:t>    </w:t>
      </w:r>
      <w:r w:rsidRPr="008D1625">
        <w:rPr>
          <w:color w:val="CE9178"/>
          <w:lang w:val="en-US" w:eastAsia="fr-CH"/>
        </w:rPr>
        <w:t>"method"</w:t>
      </w:r>
      <w:r w:rsidRPr="008D1625">
        <w:rPr>
          <w:lang w:val="en-US" w:eastAsia="fr-CH"/>
        </w:rPr>
        <w:t>:</w:t>
      </w:r>
      <w:r w:rsidRPr="008D1625">
        <w:rPr>
          <w:color w:val="D4D4D4"/>
          <w:lang w:val="en-US" w:eastAsia="fr-CH"/>
        </w:rPr>
        <w:t> </w:t>
      </w:r>
      <w:r w:rsidRPr="008D1625">
        <w:rPr>
          <w:color w:val="CE9178"/>
          <w:lang w:val="en-US" w:eastAsia="fr-CH"/>
        </w:rPr>
        <w:t>"GET"</w:t>
      </w:r>
      <w:r w:rsidRPr="008D1625">
        <w:rPr>
          <w:color w:val="D4D4D4"/>
          <w:lang w:val="en-US" w:eastAsia="fr-CH"/>
        </w:rPr>
        <w:t>,</w:t>
      </w:r>
    </w:p>
    <w:p w14:paraId="4CC2883A" w14:textId="77777777" w:rsidR="008A2C89" w:rsidRPr="008D1625" w:rsidRDefault="008A2C89" w:rsidP="008A2C89">
      <w:pPr>
        <w:pStyle w:val="Pcode"/>
        <w:rPr>
          <w:color w:val="D4D4D4"/>
          <w:lang w:val="en-US" w:eastAsia="fr-CH"/>
        </w:rPr>
      </w:pPr>
      <w:r w:rsidRPr="008D1625">
        <w:rPr>
          <w:color w:val="D4D4D4"/>
          <w:lang w:val="en-US" w:eastAsia="fr-CH"/>
        </w:rPr>
        <w:t>    </w:t>
      </w:r>
      <w:r w:rsidRPr="008D1625">
        <w:rPr>
          <w:color w:val="CE9178"/>
          <w:lang w:val="en-US" w:eastAsia="fr-CH"/>
        </w:rPr>
        <w:t>"headers"</w:t>
      </w:r>
      <w:r w:rsidRPr="008D1625">
        <w:rPr>
          <w:lang w:val="en-US" w:eastAsia="fr-CH"/>
        </w:rPr>
        <w:t>:</w:t>
      </w:r>
      <w:r w:rsidRPr="008D1625">
        <w:rPr>
          <w:color w:val="D4D4D4"/>
          <w:lang w:val="en-US" w:eastAsia="fr-CH"/>
        </w:rPr>
        <w:t> {</w:t>
      </w:r>
    </w:p>
    <w:p w14:paraId="5DF10783" w14:textId="77777777" w:rsidR="008A2C89" w:rsidRPr="008D1625" w:rsidRDefault="008A2C89" w:rsidP="008A2C89">
      <w:pPr>
        <w:pStyle w:val="Pcode"/>
        <w:rPr>
          <w:color w:val="D4D4D4"/>
          <w:lang w:val="en-US" w:eastAsia="fr-CH"/>
        </w:rPr>
      </w:pPr>
      <w:r w:rsidRPr="008D1625">
        <w:rPr>
          <w:color w:val="D4D4D4"/>
          <w:lang w:val="en-US" w:eastAsia="fr-CH"/>
        </w:rPr>
        <w:t>      </w:t>
      </w:r>
      <w:r w:rsidRPr="008D1625">
        <w:rPr>
          <w:color w:val="CE9178"/>
          <w:lang w:val="en-US" w:eastAsia="fr-CH"/>
        </w:rPr>
        <w:t>"x-api-key"</w:t>
      </w:r>
      <w:r w:rsidRPr="008D1625">
        <w:rPr>
          <w:lang w:val="en-US" w:eastAsia="fr-CH"/>
        </w:rPr>
        <w:t>:</w:t>
      </w:r>
      <w:r w:rsidRPr="008D1625">
        <w:rPr>
          <w:color w:val="D4D4D4"/>
          <w:lang w:val="en-US" w:eastAsia="fr-CH"/>
        </w:rPr>
        <w:t> </w:t>
      </w:r>
      <w:r w:rsidRPr="008D1625">
        <w:rPr>
          <w:color w:val="CE9178"/>
          <w:lang w:val="en-US" w:eastAsia="fr-CH"/>
        </w:rPr>
        <w:t>"f8591834-5cbd-4b0c-b9c0-1d5737eb8e5f"</w:t>
      </w:r>
    </w:p>
    <w:p w14:paraId="02BA22C1" w14:textId="77777777" w:rsidR="008A2C89" w:rsidRPr="008D1625" w:rsidRDefault="008A2C89" w:rsidP="008A2C89">
      <w:pPr>
        <w:pStyle w:val="Pcode"/>
        <w:rPr>
          <w:color w:val="D4D4D4"/>
          <w:lang w:val="en-US" w:eastAsia="fr-CH"/>
        </w:rPr>
      </w:pPr>
      <w:r w:rsidRPr="008D1625">
        <w:rPr>
          <w:color w:val="D4D4D4"/>
          <w:lang w:val="en-US" w:eastAsia="fr-CH"/>
        </w:rPr>
        <w:t>    }</w:t>
      </w:r>
    </w:p>
    <w:p w14:paraId="39D40AC0" w14:textId="77777777" w:rsidR="008A2C89" w:rsidRPr="008D1625" w:rsidRDefault="008A2C89" w:rsidP="008A2C89">
      <w:pPr>
        <w:pStyle w:val="Pcode"/>
        <w:rPr>
          <w:color w:val="D4D4D4"/>
          <w:lang w:val="en-US" w:eastAsia="fr-CH"/>
        </w:rPr>
      </w:pPr>
      <w:r w:rsidRPr="008D1625">
        <w:rPr>
          <w:color w:val="D4D4D4"/>
          <w:lang w:val="en-US" w:eastAsia="fr-CH"/>
        </w:rPr>
        <w:t>  </w:t>
      </w:r>
      <w:r>
        <w:rPr>
          <w:color w:val="D4D4D4"/>
          <w:lang w:val="en-US" w:eastAsia="fr-CH"/>
        </w:rPr>
        <w:t>}</w:t>
      </w:r>
    </w:p>
    <w:p w14:paraId="16AD29EB" w14:textId="77777777" w:rsidR="008A2C89" w:rsidRPr="008D1625" w:rsidRDefault="008A2C89" w:rsidP="008A2C89">
      <w:pPr>
        <w:pStyle w:val="Pcode"/>
        <w:rPr>
          <w:color w:val="D4D4D4"/>
          <w:lang w:val="en-US" w:eastAsia="fr-CH"/>
        </w:rPr>
      </w:pPr>
      <w:r w:rsidRPr="008D1625">
        <w:rPr>
          <w:color w:val="D4D4D4"/>
          <w:lang w:val="en-US" w:eastAsia="fr-CH"/>
        </w:rPr>
        <w:t>  </w:t>
      </w:r>
      <w:r w:rsidRPr="008D1625">
        <w:rPr>
          <w:lang w:val="en-US" w:eastAsia="fr-CH"/>
        </w:rPr>
        <w:t>$</w:t>
      </w:r>
      <w:r w:rsidRPr="008D1625">
        <w:rPr>
          <w:color w:val="D4D4D4"/>
          <w:lang w:val="en-US" w:eastAsia="fr-CH"/>
        </w:rPr>
        <w:t>.</w:t>
      </w:r>
      <w:r w:rsidRPr="008D1625">
        <w:rPr>
          <w:color w:val="DCDCAA"/>
          <w:lang w:val="en-US" w:eastAsia="fr-CH"/>
        </w:rPr>
        <w:t>ajax</w:t>
      </w:r>
      <w:r w:rsidRPr="008D1625">
        <w:rPr>
          <w:color w:val="D4D4D4"/>
          <w:lang w:val="en-US" w:eastAsia="fr-CH"/>
        </w:rPr>
        <w:t>(</w:t>
      </w:r>
      <w:r w:rsidRPr="008D1625">
        <w:rPr>
          <w:lang w:val="en-US" w:eastAsia="fr-CH"/>
        </w:rPr>
        <w:t>settings</w:t>
      </w:r>
      <w:r w:rsidRPr="008D1625">
        <w:rPr>
          <w:color w:val="D4D4D4"/>
          <w:lang w:val="en-US" w:eastAsia="fr-CH"/>
        </w:rPr>
        <w:t>).</w:t>
      </w:r>
      <w:r w:rsidRPr="008D1625">
        <w:rPr>
          <w:color w:val="DCDCAA"/>
          <w:lang w:val="en-US" w:eastAsia="fr-CH"/>
        </w:rPr>
        <w:t>done</w:t>
      </w:r>
      <w:r w:rsidRPr="008D1625">
        <w:rPr>
          <w:color w:val="D4D4D4"/>
          <w:lang w:val="en-US" w:eastAsia="fr-CH"/>
        </w:rPr>
        <w:t>(</w:t>
      </w:r>
      <w:r w:rsidRPr="008D1625">
        <w:rPr>
          <w:color w:val="569CD6"/>
          <w:lang w:val="en-US" w:eastAsia="fr-CH"/>
        </w:rPr>
        <w:t>function</w:t>
      </w:r>
      <w:r w:rsidRPr="008D1625">
        <w:rPr>
          <w:color w:val="D4D4D4"/>
          <w:lang w:val="en-US" w:eastAsia="fr-CH"/>
        </w:rPr>
        <w:t> (</w:t>
      </w:r>
      <w:r w:rsidRPr="008D1625">
        <w:rPr>
          <w:lang w:val="en-US" w:eastAsia="fr-CH"/>
        </w:rPr>
        <w:t>response</w:t>
      </w:r>
      <w:r w:rsidRPr="008D1625">
        <w:rPr>
          <w:color w:val="D4D4D4"/>
          <w:lang w:val="en-US" w:eastAsia="fr-CH"/>
        </w:rPr>
        <w:t>) {</w:t>
      </w:r>
    </w:p>
    <w:p w14:paraId="0C2DCF67" w14:textId="77777777" w:rsidR="008A2C89" w:rsidRDefault="008A2C89" w:rsidP="008A2C89">
      <w:pPr>
        <w:pStyle w:val="Pcode"/>
        <w:rPr>
          <w:color w:val="D4D4D4"/>
          <w:lang w:eastAsia="fr-CH"/>
        </w:rPr>
      </w:pPr>
      <w:r w:rsidRPr="008D1625">
        <w:rPr>
          <w:color w:val="D4D4D4"/>
          <w:lang w:val="en-US" w:eastAsia="fr-CH"/>
        </w:rPr>
        <w:t>    </w:t>
      </w:r>
      <w:r w:rsidRPr="008D1625">
        <w:rPr>
          <w:lang w:eastAsia="fr-CH"/>
        </w:rPr>
        <w:t>console</w:t>
      </w:r>
      <w:r w:rsidRPr="008D1625">
        <w:rPr>
          <w:color w:val="D4D4D4"/>
          <w:lang w:eastAsia="fr-CH"/>
        </w:rPr>
        <w:t>.</w:t>
      </w:r>
      <w:r w:rsidRPr="008D1625">
        <w:rPr>
          <w:color w:val="DCDCAA"/>
          <w:lang w:eastAsia="fr-CH"/>
        </w:rPr>
        <w:t>log</w:t>
      </w:r>
      <w:r w:rsidRPr="008D1625">
        <w:rPr>
          <w:color w:val="D4D4D4"/>
          <w:lang w:eastAsia="fr-CH"/>
        </w:rPr>
        <w:t>(</w:t>
      </w:r>
      <w:r w:rsidRPr="008D1625">
        <w:rPr>
          <w:lang w:eastAsia="fr-CH"/>
        </w:rPr>
        <w:t>response</w:t>
      </w:r>
      <w:r w:rsidRPr="008D1625">
        <w:rPr>
          <w:color w:val="D4D4D4"/>
          <w:lang w:eastAsia="fr-CH"/>
        </w:rPr>
        <w:t>);</w:t>
      </w:r>
    </w:p>
    <w:p w14:paraId="547A4A47" w14:textId="77777777" w:rsidR="008A2C89" w:rsidRPr="008D1625" w:rsidRDefault="008A2C89" w:rsidP="008A2C89">
      <w:pPr>
        <w:pStyle w:val="Pcode"/>
        <w:rPr>
          <w:color w:val="D4D4D4"/>
          <w:lang w:eastAsia="fr-CH"/>
        </w:rPr>
      </w:pPr>
      <w:r>
        <w:rPr>
          <w:color w:val="D4D4D4"/>
          <w:lang w:eastAsia="fr-CH"/>
        </w:rPr>
        <w:t>}) ;</w:t>
      </w:r>
    </w:p>
    <w:p w14:paraId="728077E8" w14:textId="77777777" w:rsidR="008A2C89" w:rsidRDefault="008A2C89" w:rsidP="008A2C89">
      <w:r>
        <w:t>Cette partie du code me permet de prendre les données de l’API et de les mettre dans la variable response que je vais ensuite utiliser pour prendre les données</w:t>
      </w:r>
    </w:p>
    <w:p w14:paraId="4584F19F" w14:textId="77777777" w:rsidR="008A2C89" w:rsidRPr="00BA23FC" w:rsidRDefault="008A2C89" w:rsidP="008A2C89">
      <w:pPr>
        <w:pStyle w:val="Pcode"/>
        <w:rPr>
          <w:color w:val="D4D4D4"/>
          <w:lang w:val="en-US" w:eastAsia="fr-CH"/>
        </w:rPr>
      </w:pPr>
      <w:r w:rsidRPr="00BA23FC">
        <w:rPr>
          <w:color w:val="9CDCFE"/>
          <w:lang w:val="en-US" w:eastAsia="fr-CH"/>
        </w:rPr>
        <w:t>document</w:t>
      </w:r>
      <w:r w:rsidRPr="00BA23FC">
        <w:rPr>
          <w:color w:val="D4D4D4"/>
          <w:lang w:val="en-US" w:eastAsia="fr-CH"/>
        </w:rPr>
        <w:t>.</w:t>
      </w:r>
      <w:r w:rsidRPr="00BA23FC">
        <w:rPr>
          <w:color w:val="DCDCAA"/>
          <w:lang w:val="en-US" w:eastAsia="fr-CH"/>
        </w:rPr>
        <w:t>getElementById</w:t>
      </w:r>
      <w:r w:rsidRPr="00BA23FC">
        <w:rPr>
          <w:color w:val="D4D4D4"/>
          <w:lang w:val="en-US" w:eastAsia="fr-CH"/>
        </w:rPr>
        <w:t>(</w:t>
      </w:r>
      <w:r w:rsidRPr="00BA23FC">
        <w:rPr>
          <w:lang w:val="en-US" w:eastAsia="fr-CH"/>
        </w:rPr>
        <w:t>"picture"</w:t>
      </w:r>
      <w:r w:rsidRPr="00BA23FC">
        <w:rPr>
          <w:color w:val="D4D4D4"/>
          <w:lang w:val="en-US" w:eastAsia="fr-CH"/>
        </w:rPr>
        <w:t>).</w:t>
      </w:r>
      <w:r w:rsidRPr="00BA23FC">
        <w:rPr>
          <w:color w:val="9CDCFE"/>
          <w:lang w:val="en-US" w:eastAsia="fr-CH"/>
        </w:rPr>
        <w:t>innerHTML</w:t>
      </w:r>
      <w:r w:rsidRPr="00BA23FC">
        <w:rPr>
          <w:color w:val="D4D4D4"/>
          <w:lang w:val="en-US" w:eastAsia="fr-CH"/>
        </w:rPr>
        <w:t>=</w:t>
      </w:r>
      <w:r w:rsidRPr="00BA23FC">
        <w:rPr>
          <w:lang w:val="en-US" w:eastAsia="fr-CH"/>
        </w:rPr>
        <w:t>"&lt;img class='coin' width='600'  src="</w:t>
      </w:r>
      <w:r w:rsidRPr="00BA23FC">
        <w:rPr>
          <w:color w:val="D4D4D4"/>
          <w:lang w:val="en-US" w:eastAsia="fr-CH"/>
        </w:rPr>
        <w:t>+</w:t>
      </w:r>
      <w:r w:rsidRPr="00BA23FC">
        <w:rPr>
          <w:color w:val="9CDCFE"/>
          <w:lang w:val="en-US" w:eastAsia="fr-CH"/>
        </w:rPr>
        <w:t>response</w:t>
      </w:r>
      <w:r w:rsidRPr="00BA23FC">
        <w:rPr>
          <w:color w:val="D4D4D4"/>
          <w:lang w:val="en-US" w:eastAsia="fr-CH"/>
        </w:rPr>
        <w:t>[</w:t>
      </w:r>
      <w:r w:rsidRPr="00BA23FC">
        <w:rPr>
          <w:color w:val="B5CEA8"/>
          <w:lang w:val="en-US" w:eastAsia="fr-CH"/>
        </w:rPr>
        <w:t>0</w:t>
      </w:r>
      <w:r w:rsidRPr="00BA23FC">
        <w:rPr>
          <w:color w:val="D4D4D4"/>
          <w:lang w:val="en-US" w:eastAsia="fr-CH"/>
        </w:rPr>
        <w:t>].</w:t>
      </w:r>
      <w:r w:rsidRPr="00BA23FC">
        <w:rPr>
          <w:color w:val="9CDCFE"/>
          <w:lang w:val="en-US" w:eastAsia="fr-CH"/>
        </w:rPr>
        <w:t>url</w:t>
      </w:r>
      <w:r w:rsidRPr="00BA23FC">
        <w:rPr>
          <w:color w:val="D4D4D4"/>
          <w:lang w:val="en-US" w:eastAsia="fr-CH"/>
        </w:rPr>
        <w:t>+</w:t>
      </w:r>
      <w:r w:rsidRPr="00BA23FC">
        <w:rPr>
          <w:lang w:val="en-US" w:eastAsia="fr-CH"/>
        </w:rPr>
        <w:t>"&gt;&lt;/img&gt;"</w:t>
      </w:r>
      <w:r w:rsidRPr="00BA23FC">
        <w:rPr>
          <w:color w:val="D4D4D4"/>
          <w:lang w:val="en-US" w:eastAsia="fr-CH"/>
        </w:rPr>
        <w:t>;</w:t>
      </w:r>
    </w:p>
    <w:p w14:paraId="183641CC" w14:textId="77777777" w:rsidR="008A2C89" w:rsidRDefault="008A2C89" w:rsidP="008A2C89">
      <w:r w:rsidRPr="00BA23FC">
        <w:t>Cette partie du code m</w:t>
      </w:r>
      <w:r>
        <w:t>e permet de prendre l’url de la base de données qui est une image de chat et de la mettre dans une balise image qui va être implémenté dans la page html.</w:t>
      </w:r>
    </w:p>
    <w:p w14:paraId="7486EB33" w14:textId="77777777" w:rsidR="008A2C89" w:rsidRPr="00845F0C" w:rsidRDefault="008A2C89" w:rsidP="008A2C89">
      <w:pPr>
        <w:pStyle w:val="Pcode"/>
        <w:rPr>
          <w:color w:val="D4D4D4"/>
          <w:lang w:val="en-US" w:eastAsia="fr-CH"/>
        </w:rPr>
      </w:pPr>
      <w:r w:rsidRPr="00845F0C">
        <w:rPr>
          <w:lang w:val="en-US" w:eastAsia="fr-CH"/>
        </w:rPr>
        <w:t>document</w:t>
      </w:r>
      <w:r w:rsidRPr="00845F0C">
        <w:rPr>
          <w:color w:val="D4D4D4"/>
          <w:lang w:val="en-US" w:eastAsia="fr-CH"/>
        </w:rPr>
        <w:t>.</w:t>
      </w:r>
      <w:r w:rsidRPr="00845F0C">
        <w:rPr>
          <w:color w:val="DCDCAA"/>
          <w:lang w:val="en-US" w:eastAsia="fr-CH"/>
        </w:rPr>
        <w:t>getElementById</w:t>
      </w:r>
      <w:r w:rsidRPr="00845F0C">
        <w:rPr>
          <w:color w:val="D4D4D4"/>
          <w:lang w:val="en-US" w:eastAsia="fr-CH"/>
        </w:rPr>
        <w:t>(</w:t>
      </w:r>
      <w:r w:rsidRPr="00845F0C">
        <w:rPr>
          <w:color w:val="CE9178"/>
          <w:lang w:val="en-US" w:eastAsia="fr-CH"/>
        </w:rPr>
        <w:t>"affection"</w:t>
      </w:r>
      <w:r w:rsidRPr="00845F0C">
        <w:rPr>
          <w:color w:val="D4D4D4"/>
          <w:lang w:val="en-US" w:eastAsia="fr-CH"/>
        </w:rPr>
        <w:t>).</w:t>
      </w:r>
      <w:r w:rsidRPr="00845F0C">
        <w:rPr>
          <w:color w:val="DCDCAA"/>
          <w:lang w:val="en-US" w:eastAsia="fr-CH"/>
        </w:rPr>
        <w:t>setAttribute</w:t>
      </w:r>
      <w:r w:rsidRPr="00845F0C">
        <w:rPr>
          <w:color w:val="D4D4D4"/>
          <w:lang w:val="en-US" w:eastAsia="fr-CH"/>
        </w:rPr>
        <w:t>(</w:t>
      </w:r>
      <w:r w:rsidRPr="00845F0C">
        <w:rPr>
          <w:color w:val="CE9178"/>
          <w:lang w:val="en-US" w:eastAsia="fr-CH"/>
        </w:rPr>
        <w:t>"style"</w:t>
      </w:r>
      <w:r w:rsidRPr="00845F0C">
        <w:rPr>
          <w:color w:val="D4D4D4"/>
          <w:lang w:val="en-US" w:eastAsia="fr-CH"/>
        </w:rPr>
        <w:t>,</w:t>
      </w:r>
      <w:r w:rsidRPr="00845F0C">
        <w:rPr>
          <w:color w:val="CE9178"/>
          <w:lang w:val="en-US" w:eastAsia="fr-CH"/>
        </w:rPr>
        <w:t>"width:"</w:t>
      </w:r>
      <w:r w:rsidRPr="00845F0C">
        <w:rPr>
          <w:color w:val="D4D4D4"/>
          <w:lang w:val="en-US" w:eastAsia="fr-CH"/>
        </w:rPr>
        <w:t>+(</w:t>
      </w:r>
      <w:r w:rsidRPr="00845F0C">
        <w:rPr>
          <w:lang w:val="en-US" w:eastAsia="fr-CH"/>
        </w:rPr>
        <w:t>response</w:t>
      </w:r>
      <w:r w:rsidRPr="00845F0C">
        <w:rPr>
          <w:color w:val="D4D4D4"/>
          <w:lang w:val="en-US" w:eastAsia="fr-CH"/>
        </w:rPr>
        <w:t>[</w:t>
      </w:r>
      <w:r w:rsidRPr="00845F0C">
        <w:rPr>
          <w:color w:val="B5CEA8"/>
          <w:lang w:val="en-US" w:eastAsia="fr-CH"/>
        </w:rPr>
        <w:t>0</w:t>
      </w:r>
      <w:r w:rsidRPr="00845F0C">
        <w:rPr>
          <w:color w:val="D4D4D4"/>
          <w:lang w:val="en-US" w:eastAsia="fr-CH"/>
        </w:rPr>
        <w:t>].</w:t>
      </w:r>
      <w:r w:rsidRPr="00845F0C">
        <w:rPr>
          <w:lang w:val="en-US" w:eastAsia="fr-CH"/>
        </w:rPr>
        <w:t>breeds</w:t>
      </w:r>
      <w:r w:rsidRPr="00845F0C">
        <w:rPr>
          <w:color w:val="D4D4D4"/>
          <w:lang w:val="en-US" w:eastAsia="fr-CH"/>
        </w:rPr>
        <w:t>[</w:t>
      </w:r>
      <w:r w:rsidRPr="00845F0C">
        <w:rPr>
          <w:color w:val="B5CEA8"/>
          <w:lang w:val="en-US" w:eastAsia="fr-CH"/>
        </w:rPr>
        <w:t>0</w:t>
      </w:r>
      <w:r w:rsidRPr="00845F0C">
        <w:rPr>
          <w:color w:val="D4D4D4"/>
          <w:lang w:val="en-US" w:eastAsia="fr-CH"/>
        </w:rPr>
        <w:t>].</w:t>
      </w:r>
      <w:r w:rsidRPr="00845F0C">
        <w:rPr>
          <w:lang w:val="en-US" w:eastAsia="fr-CH"/>
        </w:rPr>
        <w:t>affection_level</w:t>
      </w:r>
      <w:r w:rsidRPr="00845F0C">
        <w:rPr>
          <w:color w:val="D4D4D4"/>
          <w:lang w:val="en-US" w:eastAsia="fr-CH"/>
        </w:rPr>
        <w:t>)*</w:t>
      </w:r>
      <w:r w:rsidRPr="00845F0C">
        <w:rPr>
          <w:color w:val="B5CEA8"/>
          <w:lang w:val="en-US" w:eastAsia="fr-CH"/>
        </w:rPr>
        <w:t>20</w:t>
      </w:r>
      <w:r w:rsidRPr="00845F0C">
        <w:rPr>
          <w:color w:val="D4D4D4"/>
          <w:lang w:val="en-US" w:eastAsia="fr-CH"/>
        </w:rPr>
        <w:t>+</w:t>
      </w:r>
      <w:r w:rsidRPr="00845F0C">
        <w:rPr>
          <w:color w:val="CE9178"/>
          <w:lang w:val="en-US" w:eastAsia="fr-CH"/>
        </w:rPr>
        <w:t>"%"</w:t>
      </w:r>
      <w:r w:rsidRPr="00845F0C">
        <w:rPr>
          <w:color w:val="D4D4D4"/>
          <w:lang w:val="en-US" w:eastAsia="fr-CH"/>
        </w:rPr>
        <w:t>);</w:t>
      </w:r>
    </w:p>
    <w:p w14:paraId="76F9F74A" w14:textId="77777777" w:rsidR="008A2C89" w:rsidRDefault="008A2C89" w:rsidP="008A2C89">
      <w:r w:rsidRPr="00845F0C">
        <w:t>cette partie de code m</w:t>
      </w:r>
      <w:r>
        <w:t xml:space="preserve">e permet de changer l’attribue « style » d’une des progresse bar pour le remplacé par la valeur </w:t>
      </w:r>
    </w:p>
    <w:p w14:paraId="6E90C425" w14:textId="77777777" w:rsidR="008A2C89" w:rsidRPr="00E66AA5" w:rsidRDefault="008A2C89" w:rsidP="008A2C89">
      <w:pPr>
        <w:pStyle w:val="Pcode"/>
        <w:rPr>
          <w:color w:val="D4D4D4"/>
          <w:lang w:eastAsia="fr-CH"/>
        </w:rPr>
      </w:pPr>
      <w:r w:rsidRPr="00E66AA5">
        <w:rPr>
          <w:color w:val="DCDCAA"/>
          <w:lang w:eastAsia="fr-CH"/>
        </w:rPr>
        <w:t>cheet</w:t>
      </w:r>
      <w:r w:rsidRPr="00E66AA5">
        <w:rPr>
          <w:color w:val="D4D4D4"/>
          <w:lang w:eastAsia="fr-CH"/>
        </w:rPr>
        <w:t>(</w:t>
      </w:r>
      <w:r w:rsidRPr="00E66AA5">
        <w:rPr>
          <w:lang w:eastAsia="fr-CH"/>
        </w:rPr>
        <w:t>'1 2 3 4 5'</w:t>
      </w:r>
      <w:r w:rsidRPr="00E66AA5">
        <w:rPr>
          <w:color w:val="D4D4D4"/>
          <w:lang w:eastAsia="fr-CH"/>
        </w:rPr>
        <w:t>, </w:t>
      </w:r>
      <w:r w:rsidRPr="00E66AA5">
        <w:rPr>
          <w:color w:val="569CD6"/>
          <w:lang w:eastAsia="fr-CH"/>
        </w:rPr>
        <w:t>function</w:t>
      </w:r>
      <w:r w:rsidRPr="00E66AA5">
        <w:rPr>
          <w:color w:val="D4D4D4"/>
          <w:lang w:eastAsia="fr-CH"/>
        </w:rPr>
        <w:t> () {</w:t>
      </w:r>
    </w:p>
    <w:p w14:paraId="42C1BFCB" w14:textId="77777777" w:rsidR="008A2C89" w:rsidRPr="00E66AA5" w:rsidRDefault="008A2C89" w:rsidP="008A2C89">
      <w:pPr>
        <w:pStyle w:val="Pcode"/>
        <w:rPr>
          <w:color w:val="D4D4D4"/>
          <w:lang w:eastAsia="fr-CH"/>
        </w:rPr>
      </w:pPr>
      <w:r w:rsidRPr="00E66AA5">
        <w:rPr>
          <w:color w:val="D4D4D4"/>
          <w:lang w:eastAsia="fr-CH"/>
        </w:rPr>
        <w:t>    </w:t>
      </w:r>
      <w:r w:rsidRPr="00E66AA5">
        <w:rPr>
          <w:color w:val="DCDCAA"/>
          <w:lang w:eastAsia="fr-CH"/>
        </w:rPr>
        <w:t>alert</w:t>
      </w:r>
      <w:r w:rsidRPr="00E66AA5">
        <w:rPr>
          <w:color w:val="D4D4D4"/>
          <w:lang w:eastAsia="fr-CH"/>
        </w:rPr>
        <w:t>(</w:t>
      </w:r>
      <w:r w:rsidRPr="00E66AA5">
        <w:rPr>
          <w:lang w:eastAsia="fr-CH"/>
        </w:rPr>
        <w:t>'ceci est un tres mauvais mot de passe'</w:t>
      </w:r>
      <w:r w:rsidRPr="00E66AA5">
        <w:rPr>
          <w:color w:val="D4D4D4"/>
          <w:lang w:eastAsia="fr-CH"/>
        </w:rPr>
        <w:t>);</w:t>
      </w:r>
    </w:p>
    <w:p w14:paraId="1DE7AE6F" w14:textId="77777777" w:rsidR="008A2C89" w:rsidRPr="00E66AA5" w:rsidRDefault="008A2C89" w:rsidP="008A2C89">
      <w:pPr>
        <w:pStyle w:val="Pcode"/>
        <w:rPr>
          <w:color w:val="D4D4D4"/>
          <w:lang w:eastAsia="fr-CH"/>
        </w:rPr>
      </w:pPr>
      <w:r w:rsidRPr="00E66AA5">
        <w:rPr>
          <w:color w:val="D4D4D4"/>
          <w:lang w:eastAsia="fr-CH"/>
        </w:rPr>
        <w:t>  });</w:t>
      </w:r>
    </w:p>
    <w:p w14:paraId="5C1B8A13" w14:textId="77777777" w:rsidR="008A2C89" w:rsidRDefault="008A2C89" w:rsidP="008A2C89">
      <w:r>
        <w:t>Cette partie de code permet au cas ou si le client tape la suite de caractère : 1,2,3,4,5. Un message s’affiche.</w:t>
      </w:r>
    </w:p>
    <w:p w14:paraId="278CEC1F" w14:textId="77777777" w:rsidR="008A2C89" w:rsidRPr="00A651A7" w:rsidRDefault="008A2C89" w:rsidP="008A2C89">
      <w:pPr>
        <w:pStyle w:val="Pcode"/>
        <w:rPr>
          <w:color w:val="D4D4D4"/>
          <w:lang w:eastAsia="fr-CH"/>
        </w:rPr>
      </w:pPr>
      <w:r w:rsidRPr="00A651A7">
        <w:rPr>
          <w:color w:val="569CD6"/>
          <w:lang w:eastAsia="fr-CH"/>
        </w:rPr>
        <w:t>function</w:t>
      </w:r>
      <w:r w:rsidRPr="00A651A7">
        <w:rPr>
          <w:color w:val="D4D4D4"/>
          <w:lang w:eastAsia="fr-CH"/>
        </w:rPr>
        <w:t> </w:t>
      </w:r>
      <w:r w:rsidRPr="00A651A7">
        <w:rPr>
          <w:lang w:eastAsia="fr-CH"/>
        </w:rPr>
        <w:t>changecolor</w:t>
      </w:r>
      <w:r w:rsidRPr="00A651A7">
        <w:rPr>
          <w:color w:val="D4D4D4"/>
          <w:lang w:eastAsia="fr-CH"/>
        </w:rPr>
        <w:t>(){</w:t>
      </w:r>
    </w:p>
    <w:p w14:paraId="644B2658" w14:textId="77777777" w:rsidR="008A2C89" w:rsidRPr="00A651A7" w:rsidRDefault="008A2C89" w:rsidP="008A2C89">
      <w:pPr>
        <w:pStyle w:val="Pcode"/>
        <w:rPr>
          <w:color w:val="D4D4D4"/>
          <w:lang w:eastAsia="fr-CH"/>
        </w:rPr>
      </w:pPr>
      <w:r w:rsidRPr="00A651A7">
        <w:rPr>
          <w:color w:val="D4D4D4"/>
          <w:lang w:eastAsia="fr-CH"/>
        </w:rPr>
        <w:t>  </w:t>
      </w:r>
      <w:r w:rsidRPr="00A651A7">
        <w:rPr>
          <w:color w:val="569CD6"/>
          <w:lang w:eastAsia="fr-CH"/>
        </w:rPr>
        <w:t>var</w:t>
      </w:r>
      <w:r w:rsidRPr="00A651A7">
        <w:rPr>
          <w:color w:val="D4D4D4"/>
          <w:lang w:eastAsia="fr-CH"/>
        </w:rPr>
        <w:t> </w:t>
      </w:r>
      <w:r w:rsidRPr="00A651A7">
        <w:rPr>
          <w:color w:val="9CDCFE"/>
          <w:lang w:eastAsia="fr-CH"/>
        </w:rPr>
        <w:t>colors</w:t>
      </w:r>
      <w:r w:rsidRPr="00A651A7">
        <w:rPr>
          <w:color w:val="D4D4D4"/>
          <w:lang w:eastAsia="fr-CH"/>
        </w:rPr>
        <w:t> = [</w:t>
      </w:r>
      <w:r w:rsidRPr="00A651A7">
        <w:rPr>
          <w:color w:val="CE9178"/>
          <w:lang w:eastAsia="fr-CH"/>
        </w:rPr>
        <w:t>'#C44C51'</w:t>
      </w:r>
      <w:r w:rsidRPr="00A651A7">
        <w:rPr>
          <w:color w:val="D4D4D4"/>
          <w:lang w:eastAsia="fr-CH"/>
        </w:rPr>
        <w:t>,</w:t>
      </w:r>
      <w:r w:rsidRPr="00A651A7">
        <w:rPr>
          <w:color w:val="CE9178"/>
          <w:lang w:eastAsia="fr-CH"/>
        </w:rPr>
        <w:t>'#8CC6D7'</w:t>
      </w:r>
      <w:r w:rsidRPr="00A651A7">
        <w:rPr>
          <w:color w:val="D4D4D4"/>
          <w:lang w:eastAsia="fr-CH"/>
        </w:rPr>
        <w:t>,</w:t>
      </w:r>
      <w:r w:rsidRPr="00A651A7">
        <w:rPr>
          <w:color w:val="CE9178"/>
          <w:lang w:eastAsia="fr-CH"/>
        </w:rPr>
        <w:t>'#FFDA8C'</w:t>
      </w:r>
      <w:r w:rsidRPr="00A651A7">
        <w:rPr>
          <w:color w:val="D4D4D4"/>
          <w:lang w:eastAsia="fr-CH"/>
        </w:rPr>
        <w:t>,</w:t>
      </w:r>
      <w:r w:rsidRPr="00A651A7">
        <w:rPr>
          <w:color w:val="CE9178"/>
          <w:lang w:eastAsia="fr-CH"/>
        </w:rPr>
        <w:t>'#006D80'</w:t>
      </w:r>
      <w:r w:rsidRPr="00A651A7">
        <w:rPr>
          <w:color w:val="D4D4D4"/>
          <w:lang w:eastAsia="fr-CH"/>
        </w:rPr>
        <w:t>,</w:t>
      </w:r>
      <w:r w:rsidRPr="00A651A7">
        <w:rPr>
          <w:color w:val="CE9178"/>
          <w:lang w:eastAsia="fr-CH"/>
        </w:rPr>
        <w:t>'BDA44D'</w:t>
      </w:r>
      <w:r w:rsidRPr="00A651A7">
        <w:rPr>
          <w:color w:val="D4D4D4"/>
          <w:lang w:eastAsia="fr-CH"/>
        </w:rPr>
        <w:t>,</w:t>
      </w:r>
      <w:r w:rsidRPr="00A651A7">
        <w:rPr>
          <w:color w:val="CE9178"/>
          <w:lang w:eastAsia="fr-CH"/>
        </w:rPr>
        <w:t>'3C2000'</w:t>
      </w:r>
      <w:r w:rsidRPr="00A651A7">
        <w:rPr>
          <w:color w:val="D4D4D4"/>
          <w:lang w:eastAsia="fr-CH"/>
        </w:rPr>
        <w:t>,</w:t>
      </w:r>
      <w:r w:rsidRPr="00A651A7">
        <w:rPr>
          <w:color w:val="CE9178"/>
          <w:lang w:eastAsia="fr-CH"/>
        </w:rPr>
        <w:t>'8F5D52'</w:t>
      </w:r>
      <w:r w:rsidRPr="00A651A7">
        <w:rPr>
          <w:color w:val="D4D4D4"/>
          <w:lang w:eastAsia="fr-CH"/>
        </w:rPr>
        <w:t>,</w:t>
      </w:r>
      <w:r w:rsidRPr="00A651A7">
        <w:rPr>
          <w:color w:val="CE9178"/>
          <w:lang w:eastAsia="fr-CH"/>
        </w:rPr>
        <w:t>'F16E6E'</w:t>
      </w:r>
      <w:r w:rsidRPr="00A651A7">
        <w:rPr>
          <w:color w:val="D4D4D4"/>
          <w:lang w:eastAsia="fr-CH"/>
        </w:rPr>
        <w:t>,</w:t>
      </w:r>
      <w:r w:rsidRPr="00A651A7">
        <w:rPr>
          <w:color w:val="CE9178"/>
          <w:lang w:eastAsia="fr-CH"/>
        </w:rPr>
        <w:t>'#000080'</w:t>
      </w:r>
      <w:r w:rsidRPr="00A651A7">
        <w:rPr>
          <w:color w:val="D4D4D4"/>
          <w:lang w:eastAsia="fr-CH"/>
        </w:rPr>
        <w:t>,</w:t>
      </w:r>
      <w:r w:rsidRPr="00A651A7">
        <w:rPr>
          <w:color w:val="CE9178"/>
          <w:lang w:eastAsia="fr-CH"/>
        </w:rPr>
        <w:t>'#C71585'</w:t>
      </w:r>
      <w:r w:rsidRPr="00A651A7">
        <w:rPr>
          <w:color w:val="D4D4D4"/>
          <w:lang w:eastAsia="fr-CH"/>
        </w:rPr>
        <w:t>];</w:t>
      </w:r>
    </w:p>
    <w:p w14:paraId="320AE9F1" w14:textId="77777777" w:rsidR="008A2C89" w:rsidRPr="00A651A7" w:rsidRDefault="008A2C89" w:rsidP="008A2C89">
      <w:pPr>
        <w:pStyle w:val="Pcode"/>
        <w:rPr>
          <w:color w:val="D4D4D4"/>
          <w:lang w:val="en-US" w:eastAsia="fr-CH"/>
        </w:rPr>
      </w:pPr>
      <w:r w:rsidRPr="00A651A7">
        <w:rPr>
          <w:color w:val="D4D4D4"/>
          <w:lang w:eastAsia="fr-CH"/>
        </w:rPr>
        <w:t>  </w:t>
      </w:r>
      <w:r w:rsidRPr="00A651A7">
        <w:rPr>
          <w:color w:val="569CD6"/>
          <w:lang w:val="en-US" w:eastAsia="fr-CH"/>
        </w:rPr>
        <w:t>var</w:t>
      </w:r>
      <w:r w:rsidRPr="00A651A7">
        <w:rPr>
          <w:color w:val="D4D4D4"/>
          <w:lang w:val="en-US" w:eastAsia="fr-CH"/>
        </w:rPr>
        <w:t> </w:t>
      </w:r>
      <w:r w:rsidRPr="00A651A7">
        <w:rPr>
          <w:color w:val="9CDCFE"/>
          <w:lang w:val="en-US" w:eastAsia="fr-CH"/>
        </w:rPr>
        <w:t>random_color</w:t>
      </w:r>
      <w:r w:rsidRPr="00A651A7">
        <w:rPr>
          <w:color w:val="D4D4D4"/>
          <w:lang w:val="en-US" w:eastAsia="fr-CH"/>
        </w:rPr>
        <w:t> = </w:t>
      </w:r>
      <w:r w:rsidRPr="00A651A7">
        <w:rPr>
          <w:color w:val="9CDCFE"/>
          <w:lang w:val="en-US" w:eastAsia="fr-CH"/>
        </w:rPr>
        <w:t>colors</w:t>
      </w:r>
      <w:r w:rsidRPr="00A651A7">
        <w:rPr>
          <w:color w:val="D4D4D4"/>
          <w:lang w:val="en-US" w:eastAsia="fr-CH"/>
        </w:rPr>
        <w:t>[</w:t>
      </w:r>
      <w:r w:rsidRPr="00A651A7">
        <w:rPr>
          <w:color w:val="9CDCFE"/>
          <w:lang w:val="en-US" w:eastAsia="fr-CH"/>
        </w:rPr>
        <w:t>Math</w:t>
      </w:r>
      <w:r w:rsidRPr="00A651A7">
        <w:rPr>
          <w:color w:val="D4D4D4"/>
          <w:lang w:val="en-US" w:eastAsia="fr-CH"/>
        </w:rPr>
        <w:t>.</w:t>
      </w:r>
      <w:r w:rsidRPr="00A651A7">
        <w:rPr>
          <w:lang w:val="en-US" w:eastAsia="fr-CH"/>
        </w:rPr>
        <w:t>floor</w:t>
      </w:r>
      <w:r w:rsidRPr="00A651A7">
        <w:rPr>
          <w:color w:val="D4D4D4"/>
          <w:lang w:val="en-US" w:eastAsia="fr-CH"/>
        </w:rPr>
        <w:t>(</w:t>
      </w:r>
      <w:r w:rsidRPr="00A651A7">
        <w:rPr>
          <w:color w:val="9CDCFE"/>
          <w:lang w:val="en-US" w:eastAsia="fr-CH"/>
        </w:rPr>
        <w:t>Math</w:t>
      </w:r>
      <w:r w:rsidRPr="00A651A7">
        <w:rPr>
          <w:color w:val="D4D4D4"/>
          <w:lang w:val="en-US" w:eastAsia="fr-CH"/>
        </w:rPr>
        <w:t>.</w:t>
      </w:r>
      <w:r w:rsidRPr="00A651A7">
        <w:rPr>
          <w:lang w:val="en-US" w:eastAsia="fr-CH"/>
        </w:rPr>
        <w:t>random</w:t>
      </w:r>
      <w:r w:rsidRPr="00A651A7">
        <w:rPr>
          <w:color w:val="D4D4D4"/>
          <w:lang w:val="en-US" w:eastAsia="fr-CH"/>
        </w:rPr>
        <w:t>() * </w:t>
      </w:r>
      <w:r w:rsidRPr="00A651A7">
        <w:rPr>
          <w:color w:val="9CDCFE"/>
          <w:lang w:val="en-US" w:eastAsia="fr-CH"/>
        </w:rPr>
        <w:t>colors</w:t>
      </w:r>
      <w:r w:rsidRPr="00A651A7">
        <w:rPr>
          <w:color w:val="D4D4D4"/>
          <w:lang w:val="en-US" w:eastAsia="fr-CH"/>
        </w:rPr>
        <w:t>.</w:t>
      </w:r>
      <w:r w:rsidRPr="00A651A7">
        <w:rPr>
          <w:color w:val="9CDCFE"/>
          <w:lang w:val="en-US" w:eastAsia="fr-CH"/>
        </w:rPr>
        <w:t>length</w:t>
      </w:r>
      <w:r w:rsidRPr="00A651A7">
        <w:rPr>
          <w:color w:val="D4D4D4"/>
          <w:lang w:val="en-US" w:eastAsia="fr-CH"/>
        </w:rPr>
        <w:t>)];</w:t>
      </w:r>
    </w:p>
    <w:p w14:paraId="67BD9292" w14:textId="77777777" w:rsidR="008A2C89" w:rsidRPr="00A651A7" w:rsidRDefault="008A2C89" w:rsidP="008A2C89">
      <w:pPr>
        <w:pStyle w:val="Pcode"/>
        <w:rPr>
          <w:color w:val="D4D4D4"/>
          <w:lang w:val="en-US" w:eastAsia="fr-CH"/>
        </w:rPr>
      </w:pPr>
      <w:r w:rsidRPr="00A651A7">
        <w:rPr>
          <w:color w:val="D4D4D4"/>
          <w:lang w:val="en-US" w:eastAsia="fr-CH"/>
        </w:rPr>
        <w:t>  </w:t>
      </w:r>
      <w:r w:rsidRPr="00A651A7">
        <w:rPr>
          <w:lang w:val="en-US" w:eastAsia="fr-CH"/>
        </w:rPr>
        <w:t>$</w:t>
      </w:r>
      <w:r w:rsidRPr="00A651A7">
        <w:rPr>
          <w:color w:val="D4D4D4"/>
          <w:lang w:val="en-US" w:eastAsia="fr-CH"/>
        </w:rPr>
        <w:t>(</w:t>
      </w:r>
      <w:r w:rsidRPr="00A651A7">
        <w:rPr>
          <w:color w:val="CE9178"/>
          <w:lang w:val="en-US" w:eastAsia="fr-CH"/>
        </w:rPr>
        <w:t>"#titre"</w:t>
      </w:r>
      <w:r w:rsidRPr="00A651A7">
        <w:rPr>
          <w:color w:val="D4D4D4"/>
          <w:lang w:val="en-US" w:eastAsia="fr-CH"/>
        </w:rPr>
        <w:t>).</w:t>
      </w:r>
      <w:r w:rsidRPr="00A651A7">
        <w:rPr>
          <w:lang w:val="en-US" w:eastAsia="fr-CH"/>
        </w:rPr>
        <w:t>css</w:t>
      </w:r>
      <w:r w:rsidRPr="00A651A7">
        <w:rPr>
          <w:color w:val="D4D4D4"/>
          <w:lang w:val="en-US" w:eastAsia="fr-CH"/>
        </w:rPr>
        <w:t>(</w:t>
      </w:r>
      <w:r w:rsidRPr="00A651A7">
        <w:rPr>
          <w:color w:val="CE9178"/>
          <w:lang w:val="en-US" w:eastAsia="fr-CH"/>
        </w:rPr>
        <w:t>'color'</w:t>
      </w:r>
      <w:r w:rsidRPr="00A651A7">
        <w:rPr>
          <w:color w:val="D4D4D4"/>
          <w:lang w:val="en-US" w:eastAsia="fr-CH"/>
        </w:rPr>
        <w:t>,</w:t>
      </w:r>
      <w:r w:rsidRPr="00A651A7">
        <w:rPr>
          <w:color w:val="9CDCFE"/>
          <w:lang w:val="en-US" w:eastAsia="fr-CH"/>
        </w:rPr>
        <w:t>random_color</w:t>
      </w:r>
      <w:r w:rsidRPr="00A651A7">
        <w:rPr>
          <w:color w:val="D4D4D4"/>
          <w:lang w:val="en-US" w:eastAsia="fr-CH"/>
        </w:rPr>
        <w:t>);</w:t>
      </w:r>
    </w:p>
    <w:p w14:paraId="6EACEAF0" w14:textId="77777777" w:rsidR="008A2C89" w:rsidRPr="00A651A7" w:rsidRDefault="008A2C89" w:rsidP="008A2C89">
      <w:pPr>
        <w:pStyle w:val="Pcode"/>
        <w:rPr>
          <w:color w:val="D4D4D4"/>
          <w:lang w:eastAsia="fr-CH"/>
        </w:rPr>
      </w:pPr>
      <w:r w:rsidRPr="00A651A7">
        <w:rPr>
          <w:color w:val="D4D4D4"/>
          <w:lang w:eastAsia="fr-CH"/>
        </w:rPr>
        <w:t>}</w:t>
      </w:r>
    </w:p>
    <w:p w14:paraId="7ABDFBB6" w14:textId="77777777" w:rsidR="008A2C89" w:rsidRPr="00845F0C" w:rsidRDefault="008A2C89" w:rsidP="008A2C89">
      <w:r>
        <w:t>Cette partie de code permet de choisir une couleur aléatoire du tableau « color » et de l’appliquer sur un titre.</w:t>
      </w:r>
    </w:p>
    <w:p w14:paraId="7D8750EE" w14:textId="77777777" w:rsidR="008A2C89" w:rsidRDefault="005870BE" w:rsidP="00892771">
      <w:pPr>
        <w:pStyle w:val="Titre2"/>
      </w:pPr>
      <w:bookmarkStart w:id="32" w:name="_Toc74577026"/>
      <w:r>
        <w:t>Fonctionnement</w:t>
      </w:r>
      <w:bookmarkEnd w:id="32"/>
    </w:p>
    <w:p w14:paraId="2E5571E3" w14:textId="4BD6765B" w:rsidR="005870BE" w:rsidRPr="006F3597" w:rsidRDefault="008A2C89" w:rsidP="006F3597">
      <w:r>
        <w:object w:dxaOrig="930" w:dyaOrig="810" w14:anchorId="25A7D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46.2pt;height:40.75pt" o:ole="">
            <v:imagedata r:id="rId30" o:title=""/>
          </v:shape>
          <o:OLEObject Type="Embed" ProgID="Package" ShapeID="_x0000_i1114" DrawAspect="Content" ObjectID="_1685189802" r:id="rId31"/>
        </w:object>
      </w:r>
    </w:p>
    <w:p w14:paraId="13C9D310" w14:textId="77777777" w:rsidR="008A2C89" w:rsidRDefault="008A2C89" w:rsidP="008A2C89">
      <w:r>
        <w:t>Le projet est officiellement divisé en trois fichiers :</w:t>
      </w:r>
    </w:p>
    <w:p w14:paraId="40B2C070" w14:textId="77777777" w:rsidR="008A2C89" w:rsidRDefault="008A2C89" w:rsidP="008A2C89">
      <w:pPr>
        <w:pStyle w:val="Paragraphedeliste"/>
        <w:numPr>
          <w:ilvl w:val="0"/>
          <w:numId w:val="19"/>
        </w:numPr>
      </w:pPr>
      <w:r>
        <w:t>Index.html</w:t>
      </w:r>
    </w:p>
    <w:p w14:paraId="248D684C" w14:textId="77777777" w:rsidR="008A2C89" w:rsidRDefault="008A2C89" w:rsidP="008A2C89">
      <w:pPr>
        <w:pStyle w:val="Paragraphedeliste"/>
      </w:pPr>
      <w:r>
        <w:t xml:space="preserve">Page html qui va contenir toutes les balises qui vont structurer la page </w:t>
      </w:r>
    </w:p>
    <w:p w14:paraId="5FE6FCC1" w14:textId="77777777" w:rsidR="008A2C89" w:rsidRDefault="008A2C89" w:rsidP="008A2C89">
      <w:pPr>
        <w:pStyle w:val="Paragraphedeliste"/>
        <w:numPr>
          <w:ilvl w:val="0"/>
          <w:numId w:val="19"/>
        </w:numPr>
      </w:pPr>
      <w:r>
        <w:t>indexCtrl.js</w:t>
      </w:r>
    </w:p>
    <w:p w14:paraId="3B7B6D74" w14:textId="77777777" w:rsidR="008A2C89" w:rsidRDefault="008A2C89" w:rsidP="008A2C89">
      <w:pPr>
        <w:pStyle w:val="Paragraphedeliste"/>
      </w:pPr>
      <w:r>
        <w:t>Fichier javaScript qui va communiquer avec le server et qui va mettre les données dans les balises de structure de la page html</w:t>
      </w:r>
    </w:p>
    <w:p w14:paraId="0922BFDB" w14:textId="77777777" w:rsidR="008A2C89" w:rsidRDefault="008A2C89" w:rsidP="008A2C89">
      <w:pPr>
        <w:pStyle w:val="Paragraphedeliste"/>
        <w:numPr>
          <w:ilvl w:val="0"/>
          <w:numId w:val="19"/>
        </w:numPr>
      </w:pPr>
      <w:r>
        <w:t>main.css</w:t>
      </w:r>
    </w:p>
    <w:p w14:paraId="1526D754" w14:textId="77777777" w:rsidR="008A2C89" w:rsidRDefault="008A2C89" w:rsidP="008A2C89">
      <w:pPr>
        <w:pStyle w:val="Paragraphedeliste"/>
      </w:pPr>
      <w:r>
        <w:t>Fichier css qui va contenir les styles de la page html</w:t>
      </w:r>
    </w:p>
    <w:p w14:paraId="0E1F6FC9" w14:textId="77777777" w:rsidR="008A2C89" w:rsidRDefault="008A2C89" w:rsidP="008A2C89">
      <w:r>
        <w:t>Pour les données texte je l’ai est mise dans une balise &lt;p&gt; mais pour la donnée numérique tels que l’intelligence du chat elles seront mises sous la forme de progresses barres qui seront animé. J’ai également mis une image du chat.</w:t>
      </w:r>
    </w:p>
    <w:p w14:paraId="67102352" w14:textId="77777777" w:rsidR="008A2C89" w:rsidRDefault="008A2C89" w:rsidP="008A2C89">
      <w:r>
        <w:t>Le fond est capable de changer automatiquement pour une image aléatoire d’une petite bibliothèque d’image que j’ai mis à disposition du fichier javaScript.</w:t>
      </w:r>
    </w:p>
    <w:p w14:paraId="7127EE8E" w14:textId="77777777" w:rsidR="008A2C89" w:rsidRDefault="008A2C89" w:rsidP="008A2C89">
      <w:r w:rsidRPr="00D64557">
        <w:rPr>
          <w:noProof/>
        </w:rPr>
        <w:drawing>
          <wp:inline distT="0" distB="0" distL="0" distR="0" wp14:anchorId="72D11933" wp14:editId="5AC09EAE">
            <wp:extent cx="5760720" cy="3578225"/>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578225"/>
                    </a:xfrm>
                    <a:prstGeom prst="rect">
                      <a:avLst/>
                    </a:prstGeom>
                  </pic:spPr>
                </pic:pic>
              </a:graphicData>
            </a:graphic>
          </wp:inline>
        </w:drawing>
      </w:r>
    </w:p>
    <w:p w14:paraId="23F7C1C3" w14:textId="77777777" w:rsidR="008A2C89" w:rsidRPr="00FB4BED" w:rsidRDefault="008A2C89" w:rsidP="008A2C89">
      <w:r>
        <w:rPr>
          <w:noProof/>
        </w:rPr>
        <mc:AlternateContent>
          <mc:Choice Requires="wps">
            <w:drawing>
              <wp:anchor distT="0" distB="0" distL="114300" distR="114300" simplePos="0" relativeHeight="251668480" behindDoc="0" locked="0" layoutInCell="1" allowOverlap="1" wp14:anchorId="2A945B72" wp14:editId="1884DCEA">
                <wp:simplePos x="0" y="0"/>
                <wp:positionH relativeFrom="margin">
                  <wp:posOffset>3076982</wp:posOffset>
                </wp:positionH>
                <wp:positionV relativeFrom="paragraph">
                  <wp:posOffset>2880156</wp:posOffset>
                </wp:positionV>
                <wp:extent cx="2536166" cy="534837"/>
                <wp:effectExtent l="0" t="0" r="17145" b="17780"/>
                <wp:wrapNone/>
                <wp:docPr id="66" name="Rectangle 66"/>
                <wp:cNvGraphicFramePr/>
                <a:graphic xmlns:a="http://schemas.openxmlformats.org/drawingml/2006/main">
                  <a:graphicData uri="http://schemas.microsoft.com/office/word/2010/wordprocessingShape">
                    <wps:wsp>
                      <wps:cNvSpPr/>
                      <wps:spPr>
                        <a:xfrm>
                          <a:off x="0" y="0"/>
                          <a:ext cx="2536166" cy="53483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5F5675C" w14:textId="77777777" w:rsidR="008A2C89" w:rsidRDefault="008A2C89" w:rsidP="008A2C89">
                            <w:pPr>
                              <w:jc w:val="center"/>
                            </w:pPr>
                            <w:r>
                              <w:t>Information de la race de chat sous forme de progresses barres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45B72" id="Rectangle 66" o:spid="_x0000_s1026" style="position:absolute;margin-left:242.3pt;margin-top:226.8pt;width:199.7pt;height:4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" filled="f" strokecolor="black [3200]">
                <v:stroke joinstyle="round"/>
                <v:textbox>
                  <w:txbxContent>
                    <w:p w14:paraId="55F5675C" w14:textId="77777777" w:rsidR="008A2C89" w:rsidRDefault="008A2C89" w:rsidP="008A2C89">
                      <w:pPr>
                        <w:jc w:val="center"/>
                      </w:pPr>
                      <w:r>
                        <w:t>Information de la race de chat sous forme de progresses barres</w:t>
                      </w:r>
                    </w:p>
                  </w:txbxContent>
                </v:textbox>
                <w10:wrap anchorx="margin"/>
              </v:rect>
            </w:pict>
          </mc:Fallback>
        </mc:AlternateContent>
      </w:r>
      <w:r>
        <w:rPr>
          <w:noProof/>
        </w:rPr>
        <mc:AlternateContent>
          <mc:Choice Requires="wps">
            <w:drawing>
              <wp:anchor distT="0" distB="0" distL="114300" distR="114300" simplePos="0" relativeHeight="251669504" behindDoc="0" locked="0" layoutInCell="1" allowOverlap="1" wp14:anchorId="3C1BAED6" wp14:editId="0D0F1991">
                <wp:simplePos x="0" y="0"/>
                <wp:positionH relativeFrom="column">
                  <wp:posOffset>2559397</wp:posOffset>
                </wp:positionH>
                <wp:positionV relativeFrom="paragraph">
                  <wp:posOffset>1681085</wp:posOffset>
                </wp:positionV>
                <wp:extent cx="474453" cy="3010618"/>
                <wp:effectExtent l="0" t="0" r="59055" b="18415"/>
                <wp:wrapNone/>
                <wp:docPr id="67" name="Accolade fermante 67"/>
                <wp:cNvGraphicFramePr/>
                <a:graphic xmlns:a="http://schemas.openxmlformats.org/drawingml/2006/main">
                  <a:graphicData uri="http://schemas.microsoft.com/office/word/2010/wordprocessingShape">
                    <wps:wsp>
                      <wps:cNvSpPr/>
                      <wps:spPr>
                        <a:xfrm>
                          <a:off x="0" y="0"/>
                          <a:ext cx="474453" cy="301061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705C8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67" o:spid="_x0000_s1026" type="#_x0000_t88" style="position:absolute;margin-left:201.55pt;margin-top:132.35pt;width:37.35pt;height:237.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" adj="284" strokecolor="black [3200]" strokeweight=".5pt">
                <v:stroke joinstyle="miter"/>
              </v:shape>
            </w:pict>
          </mc:Fallback>
        </mc:AlternateContent>
      </w:r>
      <w:r>
        <w:rPr>
          <w:noProof/>
        </w:rPr>
        <mc:AlternateContent>
          <mc:Choice Requires="wps">
            <w:drawing>
              <wp:anchor distT="0" distB="0" distL="114300" distR="114300" simplePos="0" relativeHeight="251667456" behindDoc="0" locked="0" layoutInCell="1" allowOverlap="1" wp14:anchorId="175490A4" wp14:editId="223DA990">
                <wp:simplePos x="0" y="0"/>
                <wp:positionH relativeFrom="column">
                  <wp:posOffset>2335111</wp:posOffset>
                </wp:positionH>
                <wp:positionV relativeFrom="paragraph">
                  <wp:posOffset>1369095</wp:posOffset>
                </wp:positionV>
                <wp:extent cx="296748" cy="45719"/>
                <wp:effectExtent l="38100" t="38100" r="27305" b="88265"/>
                <wp:wrapNone/>
                <wp:docPr id="64" name="Connecteur droit avec flèche 64"/>
                <wp:cNvGraphicFramePr/>
                <a:graphic xmlns:a="http://schemas.openxmlformats.org/drawingml/2006/main">
                  <a:graphicData uri="http://schemas.microsoft.com/office/word/2010/wordprocessingShape">
                    <wps:wsp>
                      <wps:cNvCnPr/>
                      <wps:spPr>
                        <a:xfrm flipH="1">
                          <a:off x="0" y="0"/>
                          <a:ext cx="296748"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46787A" id="_x0000_t32" coordsize="21600,21600" o:spt="32" o:oned="t" path="m,l21600,21600e" filled="f">
                <v:path arrowok="t" fillok="f" o:connecttype="none"/>
                <o:lock v:ext="edit" shapetype="t"/>
              </v:shapetype>
              <v:shape id="Connecteur droit avec flèche 64" o:spid="_x0000_s1026" type="#_x0000_t32" style="position:absolute;margin-left:183.85pt;margin-top:107.8pt;width:23.35pt;height: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" strokecolor="black [3200]"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329EC5D1" wp14:editId="1017A7DD">
                <wp:simplePos x="0" y="0"/>
                <wp:positionH relativeFrom="column">
                  <wp:posOffset>765103</wp:posOffset>
                </wp:positionH>
                <wp:positionV relativeFrom="paragraph">
                  <wp:posOffset>1030869</wp:posOffset>
                </wp:positionV>
                <wp:extent cx="1457864" cy="124004"/>
                <wp:effectExtent l="0" t="57150" r="28575" b="28575"/>
                <wp:wrapNone/>
                <wp:docPr id="63" name="Connecteur droit avec flèche 63"/>
                <wp:cNvGraphicFramePr/>
                <a:graphic xmlns:a="http://schemas.openxmlformats.org/drawingml/2006/main">
                  <a:graphicData uri="http://schemas.microsoft.com/office/word/2010/wordprocessingShape">
                    <wps:wsp>
                      <wps:cNvCnPr/>
                      <wps:spPr>
                        <a:xfrm flipH="1" flipV="1">
                          <a:off x="0" y="0"/>
                          <a:ext cx="1457864" cy="1240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B0C01" id="Connecteur droit avec flèche 63" o:spid="_x0000_s1026" type="#_x0000_t32" style="position:absolute;margin-left:60.25pt;margin-top:81.15pt;width:114.8pt;height:9.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" strokecolor="black [3200]"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768F80F4" wp14:editId="7A530F44">
                <wp:simplePos x="0" y="0"/>
                <wp:positionH relativeFrom="column">
                  <wp:posOffset>853163</wp:posOffset>
                </wp:positionH>
                <wp:positionV relativeFrom="paragraph">
                  <wp:posOffset>377057</wp:posOffset>
                </wp:positionV>
                <wp:extent cx="1041999" cy="61823"/>
                <wp:effectExtent l="0" t="57150" r="25400" b="33655"/>
                <wp:wrapNone/>
                <wp:docPr id="62" name="Connecteur droit avec flèche 62"/>
                <wp:cNvGraphicFramePr/>
                <a:graphic xmlns:a="http://schemas.openxmlformats.org/drawingml/2006/main">
                  <a:graphicData uri="http://schemas.microsoft.com/office/word/2010/wordprocessingShape">
                    <wps:wsp>
                      <wps:cNvCnPr/>
                      <wps:spPr>
                        <a:xfrm flipH="1" flipV="1">
                          <a:off x="0" y="0"/>
                          <a:ext cx="1041999" cy="61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65611" id="Connecteur droit avec flèche 62" o:spid="_x0000_s1026" type="#_x0000_t32" style="position:absolute;margin-left:67.2pt;margin-top:29.7pt;width:82.05pt;height:4.8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" strokecolor="black [3200]"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5F7DA301" wp14:editId="71E34E94">
                <wp:simplePos x="0" y="0"/>
                <wp:positionH relativeFrom="column">
                  <wp:posOffset>1567360</wp:posOffset>
                </wp:positionH>
                <wp:positionV relativeFrom="paragraph">
                  <wp:posOffset>111077</wp:posOffset>
                </wp:positionV>
                <wp:extent cx="327803" cy="0"/>
                <wp:effectExtent l="38100" t="76200" r="0" b="95250"/>
                <wp:wrapNone/>
                <wp:docPr id="61" name="Connecteur droit avec flèche 61"/>
                <wp:cNvGraphicFramePr/>
                <a:graphic xmlns:a="http://schemas.openxmlformats.org/drawingml/2006/main">
                  <a:graphicData uri="http://schemas.microsoft.com/office/word/2010/wordprocessingShape">
                    <wps:wsp>
                      <wps:cNvCnPr/>
                      <wps:spPr>
                        <a:xfrm flipH="1">
                          <a:off x="0" y="0"/>
                          <a:ext cx="3278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1C6CDD" id="Connecteur droit avec flèche 61" o:spid="_x0000_s1026" type="#_x0000_t32" style="position:absolute;margin-left:123.4pt;margin-top:8.75pt;width:25.8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" strokecolor="black [3200]"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84A6F37" wp14:editId="1A9956BE">
                <wp:simplePos x="0" y="0"/>
                <wp:positionH relativeFrom="margin">
                  <wp:posOffset>2611144</wp:posOffset>
                </wp:positionH>
                <wp:positionV relativeFrom="paragraph">
                  <wp:posOffset>1318739</wp:posOffset>
                </wp:positionV>
                <wp:extent cx="2820838" cy="284672"/>
                <wp:effectExtent l="0" t="0" r="17780" b="20320"/>
                <wp:wrapNone/>
                <wp:docPr id="59" name="Rectangle 59"/>
                <wp:cNvGraphicFramePr/>
                <a:graphic xmlns:a="http://schemas.openxmlformats.org/drawingml/2006/main">
                  <a:graphicData uri="http://schemas.microsoft.com/office/word/2010/wordprocessingShape">
                    <wps:wsp>
                      <wps:cNvSpPr/>
                      <wps:spPr>
                        <a:xfrm>
                          <a:off x="0" y="0"/>
                          <a:ext cx="2820838" cy="28467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28B0CD7" w14:textId="77777777" w:rsidR="008A2C89" w:rsidRDefault="008A2C89" w:rsidP="008A2C89">
                            <w:pPr>
                              <w:jc w:val="center"/>
                            </w:pPr>
                            <w:r>
                              <w:t>Mot clé de la race de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A6F37" id="Rectangle 59" o:spid="_x0000_s1027" style="position:absolute;margin-left:205.6pt;margin-top:103.85pt;width:222.1pt;height:2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" filled="f" strokecolor="black [3200]">
                <v:stroke joinstyle="round"/>
                <v:textbox>
                  <w:txbxContent>
                    <w:p w14:paraId="428B0CD7" w14:textId="77777777" w:rsidR="008A2C89" w:rsidRDefault="008A2C89" w:rsidP="008A2C89">
                      <w:pPr>
                        <w:jc w:val="center"/>
                      </w:pPr>
                      <w:r>
                        <w:t>Mot clé de la race de chat</w:t>
                      </w:r>
                    </w:p>
                  </w:txbxContent>
                </v:textbox>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07A16EA0" wp14:editId="571D9B0F">
                <wp:simplePos x="0" y="0"/>
                <wp:positionH relativeFrom="column">
                  <wp:posOffset>2222812</wp:posOffset>
                </wp:positionH>
                <wp:positionV relativeFrom="paragraph">
                  <wp:posOffset>990959</wp:posOffset>
                </wp:positionV>
                <wp:extent cx="3329305" cy="284672"/>
                <wp:effectExtent l="0" t="0" r="23495" b="20320"/>
                <wp:wrapNone/>
                <wp:docPr id="58" name="Rectangle 58"/>
                <wp:cNvGraphicFramePr/>
                <a:graphic xmlns:a="http://schemas.openxmlformats.org/drawingml/2006/main">
                  <a:graphicData uri="http://schemas.microsoft.com/office/word/2010/wordprocessingShape">
                    <wps:wsp>
                      <wps:cNvSpPr/>
                      <wps:spPr>
                        <a:xfrm>
                          <a:off x="0" y="0"/>
                          <a:ext cx="3329305" cy="28467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B7862DA" w14:textId="77777777" w:rsidR="008A2C89" w:rsidRDefault="008A2C89" w:rsidP="008A2C89">
                            <w:pPr>
                              <w:jc w:val="center"/>
                            </w:pPr>
                            <w:r>
                              <w:t>Information concernant la race de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A16EA0" id="Rectangle 58" o:spid="_x0000_s1028" style="position:absolute;margin-left:175pt;margin-top:78.05pt;width:262.15pt;height:2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" filled="f" strokecolor="black [3200]">
                <v:stroke joinstyle="round"/>
                <v:textbox>
                  <w:txbxContent>
                    <w:p w14:paraId="6B7862DA" w14:textId="77777777" w:rsidR="008A2C89" w:rsidRDefault="008A2C89" w:rsidP="008A2C89">
                      <w:pPr>
                        <w:jc w:val="center"/>
                      </w:pPr>
                      <w:r>
                        <w:t>Information concernant la race de chat</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25D26B5D" wp14:editId="146D8B41">
                <wp:simplePos x="0" y="0"/>
                <wp:positionH relativeFrom="column">
                  <wp:posOffset>1895163</wp:posOffset>
                </wp:positionH>
                <wp:positionV relativeFrom="paragraph">
                  <wp:posOffset>300858</wp:posOffset>
                </wp:positionV>
                <wp:extent cx="2993367" cy="534670"/>
                <wp:effectExtent l="0" t="0" r="17145" b="17780"/>
                <wp:wrapNone/>
                <wp:docPr id="55" name="Rectangle 55"/>
                <wp:cNvGraphicFramePr/>
                <a:graphic xmlns:a="http://schemas.openxmlformats.org/drawingml/2006/main">
                  <a:graphicData uri="http://schemas.microsoft.com/office/word/2010/wordprocessingShape">
                    <wps:wsp>
                      <wps:cNvSpPr/>
                      <wps:spPr>
                        <a:xfrm>
                          <a:off x="0" y="0"/>
                          <a:ext cx="2993367" cy="53467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47541BB" w14:textId="77777777" w:rsidR="008A2C89" w:rsidRDefault="008A2C89" w:rsidP="008A2C89">
                            <w:pPr>
                              <w:jc w:val="center"/>
                            </w:pPr>
                            <w:r>
                              <w:t>Spécification de chaque race de chat (il peut en avoir plusieurs) avec une coche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6B5D" id="Rectangle 55" o:spid="_x0000_s1029" style="position:absolute;margin-left:149.25pt;margin-top:23.7pt;width:235.7pt;height:4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" filled="f" strokecolor="black [3200]">
                <v:stroke joinstyle="round"/>
                <v:textbox>
                  <w:txbxContent>
                    <w:p w14:paraId="047541BB" w14:textId="77777777" w:rsidR="008A2C89" w:rsidRDefault="008A2C89" w:rsidP="008A2C89">
                      <w:pPr>
                        <w:jc w:val="center"/>
                      </w:pPr>
                      <w:r>
                        <w:t>Spécification de chaque race de chat (il peut en avoir plusieurs) avec une coche</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984067E" wp14:editId="68F9ED5B">
                <wp:simplePos x="0" y="0"/>
                <wp:positionH relativeFrom="column">
                  <wp:posOffset>1903790</wp:posOffset>
                </wp:positionH>
                <wp:positionV relativeFrom="paragraph">
                  <wp:posOffset>7561</wp:posOffset>
                </wp:positionV>
                <wp:extent cx="1742535" cy="293298"/>
                <wp:effectExtent l="0" t="0" r="10160" b="12065"/>
                <wp:wrapNone/>
                <wp:docPr id="54" name="Rectangle 54"/>
                <wp:cNvGraphicFramePr/>
                <a:graphic xmlns:a="http://schemas.openxmlformats.org/drawingml/2006/main">
                  <a:graphicData uri="http://schemas.microsoft.com/office/word/2010/wordprocessingShape">
                    <wps:wsp>
                      <wps:cNvSpPr/>
                      <wps:spPr>
                        <a:xfrm>
                          <a:off x="0" y="0"/>
                          <a:ext cx="1742535" cy="29329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1675237" w14:textId="77777777" w:rsidR="008A2C89" w:rsidRDefault="008A2C89" w:rsidP="008A2C89">
                            <w:pPr>
                              <w:jc w:val="center"/>
                            </w:pPr>
                            <w:r>
                              <w:t>Pays d’origine du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84067E" id="Rectangle 54" o:spid="_x0000_s1030" style="position:absolute;margin-left:149.9pt;margin-top:.6pt;width:137.2pt;height:23.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" filled="f" strokecolor="black [3200]">
                <v:stroke joinstyle="round"/>
                <v:textbox>
                  <w:txbxContent>
                    <w:p w14:paraId="21675237" w14:textId="77777777" w:rsidR="008A2C89" w:rsidRDefault="008A2C89" w:rsidP="008A2C89">
                      <w:pPr>
                        <w:jc w:val="center"/>
                      </w:pPr>
                      <w:r>
                        <w:t>Pays d’origine du chat</w:t>
                      </w:r>
                    </w:p>
                  </w:txbxContent>
                </v:textbox>
              </v:rect>
            </w:pict>
          </mc:Fallback>
        </mc:AlternateContent>
      </w:r>
      <w:r w:rsidRPr="000A0F24">
        <w:rPr>
          <w:noProof/>
        </w:rPr>
        <w:drawing>
          <wp:inline distT="0" distB="0" distL="0" distR="0" wp14:anchorId="5713B73D" wp14:editId="2A6990AE">
            <wp:extent cx="5760720" cy="4855210"/>
            <wp:effectExtent l="0" t="0" r="0" b="254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855210"/>
                    </a:xfrm>
                    <a:prstGeom prst="rect">
                      <a:avLst/>
                    </a:prstGeom>
                  </pic:spPr>
                </pic:pic>
              </a:graphicData>
            </a:graphic>
          </wp:inline>
        </w:drawing>
      </w:r>
    </w:p>
    <w:p w14:paraId="4676850C" w14:textId="091A5396" w:rsidR="005870BE" w:rsidRDefault="005870BE" w:rsidP="00892771">
      <w:pPr>
        <w:pStyle w:val="Titre2"/>
      </w:pPr>
      <w:bookmarkStart w:id="33" w:name="_Toc74577027"/>
      <w:r>
        <w:t>Conclusion</w:t>
      </w:r>
      <w:bookmarkEnd w:id="33"/>
    </w:p>
    <w:p w14:paraId="520567D9" w14:textId="36B72225" w:rsidR="00062D1A" w:rsidRDefault="00062D1A" w:rsidP="00062D1A">
      <w:r>
        <w:t>Lors de ce module j’ai beaucoup aimé refaire de l’html, en plus j’ai aussi aimé avoir vus le javaScript plus encore de nouvelle chose en css.</w:t>
      </w:r>
    </w:p>
    <w:p w14:paraId="2AA5B577" w14:textId="4920C385" w:rsidR="00062D1A" w:rsidRPr="00062D1A" w:rsidRDefault="00062D1A" w:rsidP="00062D1A">
      <w:r>
        <w:t>Si je devais changer quelque chose pendant le module, c’est peut-être me faire un peu plus confiance car je penserais impossible de faire un site pareil.</w:t>
      </w:r>
    </w:p>
    <w:sectPr w:rsidR="00062D1A" w:rsidRPr="00062D1A">
      <w:head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544B9" w14:textId="77777777" w:rsidR="00FB4BED" w:rsidRDefault="00FB4BED" w:rsidP="008D7FFE">
      <w:pPr>
        <w:spacing w:after="0" w:line="240" w:lineRule="auto"/>
      </w:pPr>
      <w:r>
        <w:separator/>
      </w:r>
    </w:p>
  </w:endnote>
  <w:endnote w:type="continuationSeparator" w:id="0">
    <w:p w14:paraId="486A3F7A" w14:textId="77777777" w:rsidR="00FB4BED" w:rsidRDefault="00FB4BED" w:rsidP="008D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54C3" w14:textId="77777777" w:rsidR="00FB4BED" w:rsidRDefault="00FB4BE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E189" w14:textId="77777777" w:rsidR="00FB4BED" w:rsidRDefault="00FB4BED" w:rsidP="006D4454">
    <w:pPr>
      <w:pStyle w:val="Pieddepage"/>
      <w:jc w:val="center"/>
    </w:pPr>
    <w:r>
      <w:pict w14:anchorId="044C6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pt;height:84.25pt" o:ole="">
          <v:imagedata r:id="rId1" o:title="ca17c23f4624732d4a5f873bcb5d8b53"/>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9B9A" w14:textId="77777777" w:rsidR="00FB4BED" w:rsidRDefault="00FB4BE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641000454"/>
      <w:docPartObj>
        <w:docPartGallery w:val="Page Numbers (Bottom of Page)"/>
        <w:docPartUnique/>
      </w:docPartObj>
    </w:sdtPr>
    <w:sdtContent>
      <w:p w14:paraId="05B7E25E" w14:textId="037D9A4B" w:rsidR="00FB4BED" w:rsidRDefault="00FB4BED" w:rsidP="00761DD0">
        <w:pPr>
          <w:pStyle w:val="Pieddepage"/>
        </w:pPr>
        <w:r>
          <w:rPr>
            <w:lang w:val="fr-FR"/>
          </w:rPr>
          <w:fldChar w:fldCharType="begin"/>
        </w:r>
        <w:r>
          <w:rPr>
            <w:lang w:val="fr-FR"/>
          </w:rPr>
          <w:instrText xml:space="preserve"> Author </w:instrText>
        </w:r>
        <w:r>
          <w:rPr>
            <w:lang w:val="fr-FR"/>
          </w:rPr>
          <w:fldChar w:fldCharType="separate"/>
        </w:r>
        <w:r w:rsidR="004C2656">
          <w:rPr>
            <w:noProof/>
            <w:lang w:val="fr-FR"/>
          </w:rPr>
          <w:t>Dreosti Robin François Diego</w:t>
        </w:r>
        <w:r>
          <w:rPr>
            <w:lang w:val="fr-FR"/>
          </w:rPr>
          <w:fldChar w:fldCharType="end"/>
        </w:r>
        <w:r>
          <w:rPr>
            <w:lang w:val="fr-FR"/>
          </w:rPr>
          <w:tab/>
        </w:r>
        <w:r>
          <w:rPr>
            <w:lang w:val="fr-FR"/>
          </w:rPr>
          <w:tab/>
          <w:t xml:space="preserve">Page | </w:t>
        </w:r>
        <w:r>
          <w:fldChar w:fldCharType="begin"/>
        </w:r>
        <w:r>
          <w:instrText>PAGE   \* MERGEFORMAT</w:instrText>
        </w:r>
        <w:r>
          <w:fldChar w:fldCharType="separate"/>
        </w:r>
        <w:r w:rsidRPr="006F6832">
          <w:rPr>
            <w:noProof/>
            <w:lang w:val="fr-FR"/>
          </w:rPr>
          <w:t>2</w:t>
        </w:r>
        <w:r>
          <w:fldChar w:fldCharType="end"/>
        </w:r>
        <w:r>
          <w:rPr>
            <w:lang w:val="fr-FR"/>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175B9" w14:textId="77777777" w:rsidR="00FB4BED" w:rsidRDefault="00FB4BED" w:rsidP="008D7FFE">
      <w:pPr>
        <w:spacing w:after="0" w:line="240" w:lineRule="auto"/>
      </w:pPr>
      <w:r>
        <w:separator/>
      </w:r>
    </w:p>
  </w:footnote>
  <w:footnote w:type="continuationSeparator" w:id="0">
    <w:p w14:paraId="524BF4B6" w14:textId="77777777" w:rsidR="00FB4BED" w:rsidRDefault="00FB4BED" w:rsidP="008D7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1978" w14:textId="77777777" w:rsidR="00FB4BED" w:rsidRDefault="00FB4BE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8380" w14:textId="77777777" w:rsidR="00FB4BED" w:rsidRDefault="00FB4BED">
    <w:pPr>
      <w:pStyle w:val="En-tte"/>
    </w:pPr>
    <w:r>
      <w:rPr>
        <w:noProof/>
        <w:lang w:eastAsia="fr-CH"/>
      </w:rPr>
      <w:drawing>
        <wp:anchor distT="0" distB="0" distL="114300" distR="114300" simplePos="0" relativeHeight="251664384" behindDoc="0" locked="0" layoutInCell="1" allowOverlap="1" wp14:anchorId="585B3382" wp14:editId="3DD3E030">
          <wp:simplePos x="0" y="0"/>
          <wp:positionH relativeFrom="rightMargin">
            <wp:align>left</wp:align>
          </wp:positionH>
          <wp:positionV relativeFrom="paragraph">
            <wp:posOffset>-392430</wp:posOffset>
          </wp:positionV>
          <wp:extent cx="838200" cy="8382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timeline-resized.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154C" w14:textId="77777777" w:rsidR="00FB4BED" w:rsidRDefault="00FB4BE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AF13" w14:textId="5F35DB74" w:rsidR="00FB4BED" w:rsidRDefault="00FB4BED" w:rsidP="00CA05A6">
    <w:pPr>
      <w:pStyle w:val="En-tte"/>
    </w:pPr>
    <w:r>
      <w:rPr>
        <w:noProof/>
        <w:lang w:eastAsia="fr-CH"/>
      </w:rPr>
      <w:drawing>
        <wp:anchor distT="0" distB="0" distL="114300" distR="114300" simplePos="0" relativeHeight="251663360" behindDoc="0" locked="0" layoutInCell="1" allowOverlap="1" wp14:anchorId="0174A336" wp14:editId="72A60B15">
          <wp:simplePos x="0" y="0"/>
          <wp:positionH relativeFrom="margin">
            <wp:align>center</wp:align>
          </wp:positionH>
          <wp:positionV relativeFrom="paragraph">
            <wp:posOffset>240016</wp:posOffset>
          </wp:positionV>
          <wp:extent cx="1047750" cy="837375"/>
          <wp:effectExtent l="0" t="0" r="0" b="127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rhammer-age-of-sigmar-hammer-icon-baseball-shirt_design-254x203.png"/>
                  <pic:cNvPicPr/>
                </pic:nvPicPr>
                <pic:blipFill>
                  <a:blip r:embed="rId1">
                    <a:extLst>
                      <a:ext uri="{28A0092B-C50C-407E-A947-70E740481C1C}">
                        <a14:useLocalDpi xmlns:a14="http://schemas.microsoft.com/office/drawing/2010/main" val="0"/>
                      </a:ext>
                    </a:extLst>
                  </a:blip>
                  <a:stretch>
                    <a:fillRect/>
                  </a:stretch>
                </pic:blipFill>
                <pic:spPr>
                  <a:xfrm>
                    <a:off x="0" y="0"/>
                    <a:ext cx="1047750" cy="83737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STYLEREF "</w:instrText>
    </w:r>
    <w:r w:rsidRPr="00EA0166">
      <w:instrText>T_table des matière</w:instrText>
    </w:r>
    <w:r>
      <w:instrText xml:space="preserve">"  \* CHARFORMAT </w:instrText>
    </w:r>
    <w:r>
      <w:fldChar w:fldCharType="separate"/>
    </w:r>
    <w:r w:rsidR="00056FD2">
      <w:rPr>
        <w:noProof/>
      </w:rPr>
      <w:t>Table de matière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5BAF" w14:textId="3D679E47" w:rsidR="00FB4BED" w:rsidRDefault="00FB4BED" w:rsidP="00CA05A6">
    <w:pPr>
      <w:pStyle w:val="En-tte"/>
    </w:pPr>
    <w:r>
      <w:rPr>
        <w:noProof/>
        <w:lang w:eastAsia="fr-CH"/>
      </w:rPr>
      <w:drawing>
        <wp:anchor distT="0" distB="0" distL="114300" distR="114300" simplePos="0" relativeHeight="251666432" behindDoc="0" locked="0" layoutInCell="1" allowOverlap="1" wp14:anchorId="670414DF" wp14:editId="22A19823">
          <wp:simplePos x="0" y="0"/>
          <wp:positionH relativeFrom="margin">
            <wp:align>center</wp:align>
          </wp:positionH>
          <wp:positionV relativeFrom="paragraph">
            <wp:posOffset>240016</wp:posOffset>
          </wp:positionV>
          <wp:extent cx="1047750" cy="837375"/>
          <wp:effectExtent l="0" t="0" r="0" b="127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rhammer-age-of-sigmar-hammer-icon-baseball-shirt_design-254x203.png"/>
                  <pic:cNvPicPr/>
                </pic:nvPicPr>
                <pic:blipFill>
                  <a:blip r:embed="rId1">
                    <a:extLst>
                      <a:ext uri="{28A0092B-C50C-407E-A947-70E740481C1C}">
                        <a14:useLocalDpi xmlns:a14="http://schemas.microsoft.com/office/drawing/2010/main" val="0"/>
                      </a:ext>
                    </a:extLst>
                  </a:blip>
                  <a:stretch>
                    <a:fillRect/>
                  </a:stretch>
                </pic:blipFill>
                <pic:spPr>
                  <a:xfrm>
                    <a:off x="0" y="0"/>
                    <a:ext cx="1047750" cy="83737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STYLEREF "</w:instrText>
    </w:r>
    <w:r w:rsidRPr="00EA0166">
      <w:instrText>T_</w:instrText>
    </w:r>
    <w:r>
      <w:instrText xml:space="preserve">introduction"  \* CHARFORMAT </w:instrText>
    </w:r>
    <w:r>
      <w:fldChar w:fldCharType="separate"/>
    </w:r>
    <w:r w:rsidR="00056FD2">
      <w:rPr>
        <w:noProof/>
      </w:rPr>
      <w:t>307 – Réaliser des pages Web interactives</w:t>
    </w:r>
    <w:r>
      <w:rPr>
        <w:noProof/>
      </w:rPr>
      <w:fldChar w:fldCharType="end"/>
    </w:r>
    <w:r>
      <w:rPr>
        <w:noProof/>
      </w:rPr>
      <w:t xml:space="preserve"> Rapport personnel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5E4D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1E9C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D0C6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748B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0277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C252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B0CE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6C11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D22C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46C6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35FC5"/>
    <w:multiLevelType w:val="multilevel"/>
    <w:tmpl w:val="C0AE5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0F56DB"/>
    <w:multiLevelType w:val="hybridMultilevel"/>
    <w:tmpl w:val="0610D47E"/>
    <w:lvl w:ilvl="0" w:tplc="71601496">
      <w:start w:val="1"/>
      <w:numFmt w:val="decimal"/>
      <w:pStyle w:val="Numrotation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20E075BC"/>
    <w:multiLevelType w:val="multilevel"/>
    <w:tmpl w:val="7B640B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841B9E"/>
    <w:multiLevelType w:val="hybridMultilevel"/>
    <w:tmpl w:val="45CCF8CC"/>
    <w:lvl w:ilvl="0" w:tplc="040C000F">
      <w:start w:val="1"/>
      <w:numFmt w:val="decimal"/>
      <w:lvlText w:val="%1."/>
      <w:lvlJc w:val="left"/>
      <w:pPr>
        <w:ind w:left="360" w:hanging="360"/>
      </w:pPr>
      <w:rPr>
        <w:rFonts w:hint="default"/>
        <w:b w:val="0"/>
        <w:i w:val="0"/>
        <w:color w:val="auto"/>
        <w:sz w:val="20"/>
        <w:szCs w:val="24"/>
      </w:rPr>
    </w:lvl>
    <w:lvl w:ilvl="1" w:tplc="040C0003" w:tentative="1">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abstractNum w:abstractNumId="14" w15:restartNumberingAfterBreak="0">
    <w:nsid w:val="44744CE4"/>
    <w:multiLevelType w:val="hybridMultilevel"/>
    <w:tmpl w:val="0244415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5CF904B4"/>
    <w:multiLevelType w:val="hybridMultilevel"/>
    <w:tmpl w:val="3B246294"/>
    <w:lvl w:ilvl="0" w:tplc="040C000F">
      <w:start w:val="1"/>
      <w:numFmt w:val="decimal"/>
      <w:lvlText w:val="%1."/>
      <w:lvlJc w:val="left"/>
      <w:pPr>
        <w:tabs>
          <w:tab w:val="num" w:pos="425"/>
        </w:tabs>
        <w:ind w:left="425" w:hanging="425"/>
      </w:pPr>
      <w:rPr>
        <w:rFonts w:hint="default"/>
        <w:b w:val="0"/>
        <w:i w:val="0"/>
        <w:color w:val="auto"/>
        <w:sz w:val="20"/>
        <w:szCs w:val="24"/>
      </w:rPr>
    </w:lvl>
    <w:lvl w:ilvl="1" w:tplc="040C0003">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abstractNum w:abstractNumId="16" w15:restartNumberingAfterBreak="0">
    <w:nsid w:val="7B1D4C8B"/>
    <w:multiLevelType w:val="hybridMultilevel"/>
    <w:tmpl w:val="862A8B5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7FF41B59"/>
    <w:multiLevelType w:val="hybridMultilevel"/>
    <w:tmpl w:val="D5F22FE6"/>
    <w:lvl w:ilvl="0" w:tplc="F35A5C44">
      <w:start w:val="1"/>
      <w:numFmt w:val="bullet"/>
      <w:pStyle w:val="Puce1"/>
      <w:lvlText w:val=""/>
      <w:lvlJc w:val="left"/>
      <w:pPr>
        <w:tabs>
          <w:tab w:val="num" w:pos="1417"/>
        </w:tabs>
        <w:ind w:left="1417" w:hanging="425"/>
      </w:pPr>
      <w:rPr>
        <w:rFonts w:ascii="Symbol" w:hAnsi="Symbol" w:hint="default"/>
        <w:b w:val="0"/>
        <w:i w:val="0"/>
        <w:color w:val="auto"/>
        <w:sz w:val="20"/>
        <w:szCs w:val="24"/>
      </w:rPr>
    </w:lvl>
    <w:lvl w:ilvl="1" w:tplc="040C0003">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5"/>
  </w:num>
  <w:num w:numId="15">
    <w:abstractNumId w:val="11"/>
  </w:num>
  <w:num w:numId="16">
    <w:abstractNumId w:val="11"/>
    <w:lvlOverride w:ilvl="0">
      <w:startOverride w:val="1"/>
    </w:lvlOverride>
  </w:num>
  <w:num w:numId="17">
    <w:abstractNumId w:val="14"/>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CH" w:vendorID="64" w:dllVersion="6" w:nlCheck="1" w:checkStyle="0"/>
  <w:activeWritingStyle w:appName="MSWord" w:lang="fr-FR" w:vendorID="64" w:dllVersion="6"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de-CH"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AA1"/>
    <w:rsid w:val="00006380"/>
    <w:rsid w:val="00020DED"/>
    <w:rsid w:val="000351F1"/>
    <w:rsid w:val="0003661A"/>
    <w:rsid w:val="0003728A"/>
    <w:rsid w:val="000416D1"/>
    <w:rsid w:val="00046999"/>
    <w:rsid w:val="000510DC"/>
    <w:rsid w:val="00056FD2"/>
    <w:rsid w:val="00062D1A"/>
    <w:rsid w:val="000645A0"/>
    <w:rsid w:val="00076D6D"/>
    <w:rsid w:val="00081A71"/>
    <w:rsid w:val="00083B6A"/>
    <w:rsid w:val="00090937"/>
    <w:rsid w:val="00092AB0"/>
    <w:rsid w:val="000A0F24"/>
    <w:rsid w:val="000A4717"/>
    <w:rsid w:val="000B26BE"/>
    <w:rsid w:val="000B44D6"/>
    <w:rsid w:val="000C2C95"/>
    <w:rsid w:val="000C3B34"/>
    <w:rsid w:val="000C48DF"/>
    <w:rsid w:val="000E4AA1"/>
    <w:rsid w:val="000F1A57"/>
    <w:rsid w:val="000F378D"/>
    <w:rsid w:val="000F4152"/>
    <w:rsid w:val="00100A47"/>
    <w:rsid w:val="00103786"/>
    <w:rsid w:val="0011248E"/>
    <w:rsid w:val="001208E2"/>
    <w:rsid w:val="0012470E"/>
    <w:rsid w:val="00133F81"/>
    <w:rsid w:val="00134867"/>
    <w:rsid w:val="00135C45"/>
    <w:rsid w:val="00142FB3"/>
    <w:rsid w:val="001463D4"/>
    <w:rsid w:val="001505C9"/>
    <w:rsid w:val="001551CA"/>
    <w:rsid w:val="00171B01"/>
    <w:rsid w:val="00171EEC"/>
    <w:rsid w:val="00181DF6"/>
    <w:rsid w:val="00187A03"/>
    <w:rsid w:val="001960CF"/>
    <w:rsid w:val="001B5263"/>
    <w:rsid w:val="001C5DC1"/>
    <w:rsid w:val="001E22AF"/>
    <w:rsid w:val="001F1E8F"/>
    <w:rsid w:val="001F52AC"/>
    <w:rsid w:val="00205FE2"/>
    <w:rsid w:val="0022016F"/>
    <w:rsid w:val="002215A1"/>
    <w:rsid w:val="00226C3C"/>
    <w:rsid w:val="00265881"/>
    <w:rsid w:val="0026678A"/>
    <w:rsid w:val="002710CE"/>
    <w:rsid w:val="002815D5"/>
    <w:rsid w:val="00281A1E"/>
    <w:rsid w:val="002A1C5A"/>
    <w:rsid w:val="002A2DCD"/>
    <w:rsid w:val="002A4AC1"/>
    <w:rsid w:val="002D1BD8"/>
    <w:rsid w:val="002D1F9A"/>
    <w:rsid w:val="002F1872"/>
    <w:rsid w:val="002F50AB"/>
    <w:rsid w:val="003175B4"/>
    <w:rsid w:val="003224A5"/>
    <w:rsid w:val="00325D88"/>
    <w:rsid w:val="00337751"/>
    <w:rsid w:val="0034714E"/>
    <w:rsid w:val="00360E7F"/>
    <w:rsid w:val="003723A3"/>
    <w:rsid w:val="00375176"/>
    <w:rsid w:val="0037580D"/>
    <w:rsid w:val="00382608"/>
    <w:rsid w:val="00390E7F"/>
    <w:rsid w:val="003925B2"/>
    <w:rsid w:val="0039428D"/>
    <w:rsid w:val="003A0FE4"/>
    <w:rsid w:val="003A7F1B"/>
    <w:rsid w:val="003C7972"/>
    <w:rsid w:val="003D3DE2"/>
    <w:rsid w:val="003F2C1B"/>
    <w:rsid w:val="003F3870"/>
    <w:rsid w:val="003F4E51"/>
    <w:rsid w:val="003F608C"/>
    <w:rsid w:val="00400B56"/>
    <w:rsid w:val="00413B14"/>
    <w:rsid w:val="00423CC0"/>
    <w:rsid w:val="00435BC8"/>
    <w:rsid w:val="00452924"/>
    <w:rsid w:val="004549A5"/>
    <w:rsid w:val="004550D7"/>
    <w:rsid w:val="00473BF4"/>
    <w:rsid w:val="0047462F"/>
    <w:rsid w:val="004812A7"/>
    <w:rsid w:val="00483F56"/>
    <w:rsid w:val="00495F00"/>
    <w:rsid w:val="00497F78"/>
    <w:rsid w:val="004A25D5"/>
    <w:rsid w:val="004A615C"/>
    <w:rsid w:val="004A6F3F"/>
    <w:rsid w:val="004B27F2"/>
    <w:rsid w:val="004C0555"/>
    <w:rsid w:val="004C06A9"/>
    <w:rsid w:val="004C2656"/>
    <w:rsid w:val="004C72B8"/>
    <w:rsid w:val="004D5267"/>
    <w:rsid w:val="004E365C"/>
    <w:rsid w:val="004F2368"/>
    <w:rsid w:val="004F2658"/>
    <w:rsid w:val="004F2D11"/>
    <w:rsid w:val="004F33A2"/>
    <w:rsid w:val="004F3FFB"/>
    <w:rsid w:val="004F4310"/>
    <w:rsid w:val="004F4834"/>
    <w:rsid w:val="004F5918"/>
    <w:rsid w:val="005031E5"/>
    <w:rsid w:val="005055F2"/>
    <w:rsid w:val="0050680F"/>
    <w:rsid w:val="005112EC"/>
    <w:rsid w:val="00512EE3"/>
    <w:rsid w:val="00514298"/>
    <w:rsid w:val="005258C9"/>
    <w:rsid w:val="00532332"/>
    <w:rsid w:val="005329BD"/>
    <w:rsid w:val="005439DC"/>
    <w:rsid w:val="00552D93"/>
    <w:rsid w:val="005545B5"/>
    <w:rsid w:val="005560A2"/>
    <w:rsid w:val="00556630"/>
    <w:rsid w:val="00565D35"/>
    <w:rsid w:val="0057280B"/>
    <w:rsid w:val="00572B97"/>
    <w:rsid w:val="005870BE"/>
    <w:rsid w:val="00594475"/>
    <w:rsid w:val="00594A89"/>
    <w:rsid w:val="00595A28"/>
    <w:rsid w:val="005B03A6"/>
    <w:rsid w:val="005B0873"/>
    <w:rsid w:val="005B1472"/>
    <w:rsid w:val="005C2235"/>
    <w:rsid w:val="005D07AC"/>
    <w:rsid w:val="005D3998"/>
    <w:rsid w:val="005E025F"/>
    <w:rsid w:val="005F68A7"/>
    <w:rsid w:val="00614C85"/>
    <w:rsid w:val="00621961"/>
    <w:rsid w:val="00627AEC"/>
    <w:rsid w:val="006437B1"/>
    <w:rsid w:val="00647696"/>
    <w:rsid w:val="00650100"/>
    <w:rsid w:val="00657F51"/>
    <w:rsid w:val="00667576"/>
    <w:rsid w:val="00667ED1"/>
    <w:rsid w:val="00682D06"/>
    <w:rsid w:val="00691465"/>
    <w:rsid w:val="006A5D5F"/>
    <w:rsid w:val="006A6625"/>
    <w:rsid w:val="006A6B77"/>
    <w:rsid w:val="006C1FBE"/>
    <w:rsid w:val="006D003D"/>
    <w:rsid w:val="006D4454"/>
    <w:rsid w:val="006E082F"/>
    <w:rsid w:val="006E14ED"/>
    <w:rsid w:val="006E56C1"/>
    <w:rsid w:val="006F280A"/>
    <w:rsid w:val="006F2D39"/>
    <w:rsid w:val="006F3597"/>
    <w:rsid w:val="006F6832"/>
    <w:rsid w:val="00701455"/>
    <w:rsid w:val="00701C51"/>
    <w:rsid w:val="007073E3"/>
    <w:rsid w:val="00715944"/>
    <w:rsid w:val="00726F77"/>
    <w:rsid w:val="00731A5B"/>
    <w:rsid w:val="007355AF"/>
    <w:rsid w:val="00737000"/>
    <w:rsid w:val="00740A65"/>
    <w:rsid w:val="00760D7D"/>
    <w:rsid w:val="00761DD0"/>
    <w:rsid w:val="00765ECA"/>
    <w:rsid w:val="00773C98"/>
    <w:rsid w:val="007940B5"/>
    <w:rsid w:val="0079778C"/>
    <w:rsid w:val="007C1C2D"/>
    <w:rsid w:val="007E0F18"/>
    <w:rsid w:val="007E3D20"/>
    <w:rsid w:val="007F11B0"/>
    <w:rsid w:val="007F285B"/>
    <w:rsid w:val="007F498B"/>
    <w:rsid w:val="007F7009"/>
    <w:rsid w:val="00812F64"/>
    <w:rsid w:val="00826D0F"/>
    <w:rsid w:val="008273FF"/>
    <w:rsid w:val="008323F8"/>
    <w:rsid w:val="00833459"/>
    <w:rsid w:val="00841692"/>
    <w:rsid w:val="00845F0C"/>
    <w:rsid w:val="00851E12"/>
    <w:rsid w:val="0085415B"/>
    <w:rsid w:val="00861C66"/>
    <w:rsid w:val="008762DA"/>
    <w:rsid w:val="008842BA"/>
    <w:rsid w:val="00887301"/>
    <w:rsid w:val="00892771"/>
    <w:rsid w:val="0089284E"/>
    <w:rsid w:val="008931CE"/>
    <w:rsid w:val="00895E34"/>
    <w:rsid w:val="008A2C89"/>
    <w:rsid w:val="008A7756"/>
    <w:rsid w:val="008B0F81"/>
    <w:rsid w:val="008B3632"/>
    <w:rsid w:val="008C30B1"/>
    <w:rsid w:val="008D0493"/>
    <w:rsid w:val="008D1625"/>
    <w:rsid w:val="008D7FFE"/>
    <w:rsid w:val="008E3A55"/>
    <w:rsid w:val="008E5D6C"/>
    <w:rsid w:val="008F43E0"/>
    <w:rsid w:val="008F53C7"/>
    <w:rsid w:val="008F54A0"/>
    <w:rsid w:val="008F5DB8"/>
    <w:rsid w:val="008F688A"/>
    <w:rsid w:val="00901434"/>
    <w:rsid w:val="00901D97"/>
    <w:rsid w:val="009025B8"/>
    <w:rsid w:val="00922023"/>
    <w:rsid w:val="00924B0C"/>
    <w:rsid w:val="00932B46"/>
    <w:rsid w:val="00937DD0"/>
    <w:rsid w:val="00942741"/>
    <w:rsid w:val="00957F42"/>
    <w:rsid w:val="009638A6"/>
    <w:rsid w:val="00966CCF"/>
    <w:rsid w:val="00975487"/>
    <w:rsid w:val="009B2B1B"/>
    <w:rsid w:val="009B5BAD"/>
    <w:rsid w:val="009C22DF"/>
    <w:rsid w:val="009C409A"/>
    <w:rsid w:val="009C734C"/>
    <w:rsid w:val="009D118A"/>
    <w:rsid w:val="009D1EB5"/>
    <w:rsid w:val="009D27B3"/>
    <w:rsid w:val="009E2FCB"/>
    <w:rsid w:val="009E4B74"/>
    <w:rsid w:val="009F03AF"/>
    <w:rsid w:val="009F2DA2"/>
    <w:rsid w:val="009F434C"/>
    <w:rsid w:val="009F4945"/>
    <w:rsid w:val="009F49E4"/>
    <w:rsid w:val="00A012C8"/>
    <w:rsid w:val="00A028C1"/>
    <w:rsid w:val="00A27EEB"/>
    <w:rsid w:val="00A30AB2"/>
    <w:rsid w:val="00A30AD9"/>
    <w:rsid w:val="00A435A5"/>
    <w:rsid w:val="00A61052"/>
    <w:rsid w:val="00A651A7"/>
    <w:rsid w:val="00A71F0C"/>
    <w:rsid w:val="00A7226D"/>
    <w:rsid w:val="00A80ECE"/>
    <w:rsid w:val="00A85107"/>
    <w:rsid w:val="00A85495"/>
    <w:rsid w:val="00A9539A"/>
    <w:rsid w:val="00AB605A"/>
    <w:rsid w:val="00AB6CD0"/>
    <w:rsid w:val="00AD3A12"/>
    <w:rsid w:val="00AD3DC8"/>
    <w:rsid w:val="00AE1FCA"/>
    <w:rsid w:val="00AE3A7C"/>
    <w:rsid w:val="00AF56A3"/>
    <w:rsid w:val="00B03D9A"/>
    <w:rsid w:val="00B142BF"/>
    <w:rsid w:val="00B145C1"/>
    <w:rsid w:val="00B22D9E"/>
    <w:rsid w:val="00B23F07"/>
    <w:rsid w:val="00B42E51"/>
    <w:rsid w:val="00B433B8"/>
    <w:rsid w:val="00B44A29"/>
    <w:rsid w:val="00B4659D"/>
    <w:rsid w:val="00B54AAC"/>
    <w:rsid w:val="00B579AD"/>
    <w:rsid w:val="00B57F6E"/>
    <w:rsid w:val="00B605F8"/>
    <w:rsid w:val="00B62BC3"/>
    <w:rsid w:val="00B636DE"/>
    <w:rsid w:val="00B642AE"/>
    <w:rsid w:val="00B664FE"/>
    <w:rsid w:val="00B73E77"/>
    <w:rsid w:val="00B74F4C"/>
    <w:rsid w:val="00B80A46"/>
    <w:rsid w:val="00B81FB2"/>
    <w:rsid w:val="00B823F5"/>
    <w:rsid w:val="00B8640A"/>
    <w:rsid w:val="00B87467"/>
    <w:rsid w:val="00B9372D"/>
    <w:rsid w:val="00BA23FC"/>
    <w:rsid w:val="00BA30DF"/>
    <w:rsid w:val="00BA5EF0"/>
    <w:rsid w:val="00BA7716"/>
    <w:rsid w:val="00BB34CD"/>
    <w:rsid w:val="00BC09B9"/>
    <w:rsid w:val="00BC09F6"/>
    <w:rsid w:val="00BD6B37"/>
    <w:rsid w:val="00BF1CC8"/>
    <w:rsid w:val="00C0255D"/>
    <w:rsid w:val="00C07D0F"/>
    <w:rsid w:val="00C102BA"/>
    <w:rsid w:val="00C1081D"/>
    <w:rsid w:val="00C14B3A"/>
    <w:rsid w:val="00C17CF3"/>
    <w:rsid w:val="00C22BB6"/>
    <w:rsid w:val="00C24A16"/>
    <w:rsid w:val="00C348A6"/>
    <w:rsid w:val="00C40AEA"/>
    <w:rsid w:val="00C4708E"/>
    <w:rsid w:val="00C47228"/>
    <w:rsid w:val="00C620D0"/>
    <w:rsid w:val="00C70922"/>
    <w:rsid w:val="00C72307"/>
    <w:rsid w:val="00C73A8A"/>
    <w:rsid w:val="00C75E83"/>
    <w:rsid w:val="00C825D5"/>
    <w:rsid w:val="00C84D04"/>
    <w:rsid w:val="00C86F39"/>
    <w:rsid w:val="00C87AB3"/>
    <w:rsid w:val="00C92378"/>
    <w:rsid w:val="00C9561C"/>
    <w:rsid w:val="00C96A4E"/>
    <w:rsid w:val="00CA05A6"/>
    <w:rsid w:val="00CB3864"/>
    <w:rsid w:val="00CB3E38"/>
    <w:rsid w:val="00CD21ED"/>
    <w:rsid w:val="00CD29FB"/>
    <w:rsid w:val="00CE51F4"/>
    <w:rsid w:val="00CE7A9F"/>
    <w:rsid w:val="00D13D1B"/>
    <w:rsid w:val="00D14972"/>
    <w:rsid w:val="00D23620"/>
    <w:rsid w:val="00D459D4"/>
    <w:rsid w:val="00D5750D"/>
    <w:rsid w:val="00D64557"/>
    <w:rsid w:val="00D753E6"/>
    <w:rsid w:val="00D94276"/>
    <w:rsid w:val="00D95F51"/>
    <w:rsid w:val="00D96E41"/>
    <w:rsid w:val="00DA4294"/>
    <w:rsid w:val="00DB602D"/>
    <w:rsid w:val="00DC53B2"/>
    <w:rsid w:val="00DE069F"/>
    <w:rsid w:val="00DE0FC4"/>
    <w:rsid w:val="00DE1CBF"/>
    <w:rsid w:val="00DE76C2"/>
    <w:rsid w:val="00DE79E3"/>
    <w:rsid w:val="00E118A6"/>
    <w:rsid w:val="00E16A39"/>
    <w:rsid w:val="00E25359"/>
    <w:rsid w:val="00E32DE5"/>
    <w:rsid w:val="00E3606B"/>
    <w:rsid w:val="00E45192"/>
    <w:rsid w:val="00E52393"/>
    <w:rsid w:val="00E53FB1"/>
    <w:rsid w:val="00E5634B"/>
    <w:rsid w:val="00E568D6"/>
    <w:rsid w:val="00E66AA5"/>
    <w:rsid w:val="00E71E9E"/>
    <w:rsid w:val="00E73C31"/>
    <w:rsid w:val="00E8585A"/>
    <w:rsid w:val="00E867ED"/>
    <w:rsid w:val="00E93072"/>
    <w:rsid w:val="00EA0166"/>
    <w:rsid w:val="00EA5668"/>
    <w:rsid w:val="00F21BDA"/>
    <w:rsid w:val="00F25EBC"/>
    <w:rsid w:val="00F26E09"/>
    <w:rsid w:val="00F27786"/>
    <w:rsid w:val="00F32250"/>
    <w:rsid w:val="00F4412D"/>
    <w:rsid w:val="00F5680B"/>
    <w:rsid w:val="00F66B42"/>
    <w:rsid w:val="00F83BD9"/>
    <w:rsid w:val="00F850DF"/>
    <w:rsid w:val="00F86A49"/>
    <w:rsid w:val="00F86C3D"/>
    <w:rsid w:val="00F91A77"/>
    <w:rsid w:val="00F97256"/>
    <w:rsid w:val="00FA066A"/>
    <w:rsid w:val="00FA7BE7"/>
    <w:rsid w:val="00FB42CB"/>
    <w:rsid w:val="00FB4BED"/>
    <w:rsid w:val="00FC62D9"/>
    <w:rsid w:val="00FE3A69"/>
    <w:rsid w:val="00FE3DBF"/>
    <w:rsid w:val="00FF1CE7"/>
    <w:rsid w:val="00FF40C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057453BD"/>
  <w15:chartTrackingRefBased/>
  <w15:docId w15:val="{C2C7C75C-C5E4-43FF-BA6C-58D220FA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70E"/>
    <w:rPr>
      <w:rFonts w:ascii="Arial" w:hAnsi="Arial"/>
    </w:rPr>
  </w:style>
  <w:style w:type="paragraph" w:styleId="Titre1">
    <w:name w:val="heading 1"/>
    <w:basedOn w:val="Normal"/>
    <w:next w:val="Normal"/>
    <w:link w:val="Titre1Car"/>
    <w:uiPriority w:val="9"/>
    <w:qFormat/>
    <w:rsid w:val="008D7FFE"/>
    <w:pPr>
      <w:keepNext/>
      <w:keepLines/>
      <w:pBdr>
        <w:top w:val="doubleWave" w:sz="6" w:space="1" w:color="auto"/>
        <w:left w:val="doubleWave" w:sz="6" w:space="4" w:color="auto"/>
        <w:bottom w:val="doubleWave" w:sz="6" w:space="1" w:color="auto"/>
        <w:right w:val="doubleWave" w:sz="6" w:space="4" w:color="auto"/>
      </w:pBdr>
      <w:spacing w:before="240" w:after="0"/>
      <w:jc w:val="center"/>
      <w:outlineLvl w:val="0"/>
    </w:pPr>
    <w:rPr>
      <w:rFonts w:eastAsiaTheme="majorEastAsia" w:cstheme="majorBidi"/>
      <w:color w:val="000000" w:themeColor="text1"/>
      <w:sz w:val="34"/>
      <w:szCs w:val="32"/>
    </w:rPr>
  </w:style>
  <w:style w:type="paragraph" w:styleId="Titre2">
    <w:name w:val="heading 2"/>
    <w:basedOn w:val="Normal"/>
    <w:next w:val="Normal"/>
    <w:link w:val="Titre2Car"/>
    <w:uiPriority w:val="9"/>
    <w:unhideWhenUsed/>
    <w:qFormat/>
    <w:rsid w:val="00CA05A6"/>
    <w:pPr>
      <w:keepNext/>
      <w:keepLines/>
      <w:spacing w:before="40" w:after="0"/>
      <w:outlineLvl w:val="1"/>
    </w:pPr>
    <w:rPr>
      <w:rFonts w:eastAsiaTheme="majorEastAsia" w:cstheme="majorBidi"/>
      <w:b/>
      <w:color w:val="000000" w:themeColor="text1"/>
      <w:sz w:val="28"/>
      <w:szCs w:val="26"/>
    </w:rPr>
  </w:style>
  <w:style w:type="paragraph" w:styleId="Titre3">
    <w:name w:val="heading 3"/>
    <w:basedOn w:val="Titre2"/>
    <w:next w:val="Normal"/>
    <w:link w:val="Titre3Car"/>
    <w:uiPriority w:val="9"/>
    <w:unhideWhenUsed/>
    <w:qFormat/>
    <w:rsid w:val="00CA05A6"/>
    <w:pPr>
      <w:outlineLvl w:val="2"/>
    </w:pPr>
    <w:rPr>
      <w:sz w:val="26"/>
      <w:szCs w:val="24"/>
    </w:rPr>
  </w:style>
  <w:style w:type="paragraph" w:styleId="Titre4">
    <w:name w:val="heading 4"/>
    <w:basedOn w:val="Titre3"/>
    <w:next w:val="Normal"/>
    <w:link w:val="Titre4Car"/>
    <w:uiPriority w:val="9"/>
    <w:unhideWhenUsed/>
    <w:qFormat/>
    <w:rsid w:val="00CA05A6"/>
    <w:pPr>
      <w:outlineLvl w:val="3"/>
    </w:pPr>
    <w:rPr>
      <w:iCs/>
      <w:color w:val="auto"/>
      <w:sz w:val="24"/>
    </w:rPr>
  </w:style>
  <w:style w:type="paragraph" w:styleId="Titre5">
    <w:name w:val="heading 5"/>
    <w:basedOn w:val="Titre4"/>
    <w:next w:val="Normal"/>
    <w:link w:val="Titre5Car"/>
    <w:uiPriority w:val="9"/>
    <w:unhideWhenUsed/>
    <w:qFormat/>
    <w:rsid w:val="00B22D9E"/>
    <w:pPr>
      <w:outlineLvl w:val="4"/>
    </w:pPr>
    <w:rPr>
      <w:rFonts w:asciiTheme="majorHAnsi" w:hAnsiTheme="majorHAnsi"/>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ntroduction">
    <w:name w:val="T_introduction"/>
    <w:basedOn w:val="Normal"/>
    <w:qFormat/>
    <w:rsid w:val="008D7FFE"/>
    <w:pPr>
      <w:jc w:val="center"/>
    </w:pPr>
    <w:rPr>
      <w:sz w:val="96"/>
      <w:u w:val="single"/>
    </w:rPr>
  </w:style>
  <w:style w:type="character" w:customStyle="1" w:styleId="Titre1Car">
    <w:name w:val="Titre 1 Car"/>
    <w:basedOn w:val="Policepardfaut"/>
    <w:link w:val="Titre1"/>
    <w:uiPriority w:val="9"/>
    <w:rsid w:val="008D7FFE"/>
    <w:rPr>
      <w:rFonts w:ascii="Arial" w:eastAsiaTheme="majorEastAsia" w:hAnsi="Arial" w:cstheme="majorBidi"/>
      <w:color w:val="000000" w:themeColor="text1"/>
      <w:sz w:val="34"/>
      <w:szCs w:val="32"/>
    </w:rPr>
  </w:style>
  <w:style w:type="paragraph" w:customStyle="1" w:styleId="Pinfos">
    <w:name w:val="P_infos"/>
    <w:basedOn w:val="Normal"/>
    <w:qFormat/>
    <w:rsid w:val="00B4659D"/>
    <w:pPr>
      <w:spacing w:before="240" w:after="240"/>
      <w:jc w:val="center"/>
    </w:pPr>
    <w:rPr>
      <w:sz w:val="28"/>
    </w:rPr>
  </w:style>
  <w:style w:type="paragraph" w:styleId="En-tte">
    <w:name w:val="header"/>
    <w:basedOn w:val="Normal"/>
    <w:link w:val="En-tteCar"/>
    <w:uiPriority w:val="99"/>
    <w:unhideWhenUsed/>
    <w:rsid w:val="00EA0166"/>
    <w:pPr>
      <w:tabs>
        <w:tab w:val="center" w:pos="4536"/>
        <w:tab w:val="right" w:pos="9072"/>
      </w:tabs>
      <w:spacing w:after="0" w:line="240" w:lineRule="auto"/>
      <w:jc w:val="center"/>
    </w:pPr>
    <w:rPr>
      <w:b/>
      <w:sz w:val="32"/>
    </w:rPr>
  </w:style>
  <w:style w:type="character" w:customStyle="1" w:styleId="En-tteCar">
    <w:name w:val="En-tête Car"/>
    <w:basedOn w:val="Policepardfaut"/>
    <w:link w:val="En-tte"/>
    <w:uiPriority w:val="99"/>
    <w:rsid w:val="00EA0166"/>
    <w:rPr>
      <w:rFonts w:ascii="Arial" w:hAnsi="Arial"/>
      <w:b/>
      <w:sz w:val="32"/>
    </w:rPr>
  </w:style>
  <w:style w:type="paragraph" w:styleId="Pieddepage">
    <w:name w:val="footer"/>
    <w:basedOn w:val="Normal"/>
    <w:link w:val="PieddepageCar"/>
    <w:uiPriority w:val="99"/>
    <w:unhideWhenUsed/>
    <w:rsid w:val="00CB3864"/>
    <w:pPr>
      <w:tabs>
        <w:tab w:val="center" w:pos="4536"/>
        <w:tab w:val="right" w:pos="9072"/>
      </w:tabs>
      <w:spacing w:after="0" w:line="240" w:lineRule="auto"/>
    </w:pPr>
    <w:rPr>
      <w:b/>
      <w:sz w:val="24"/>
    </w:rPr>
  </w:style>
  <w:style w:type="character" w:customStyle="1" w:styleId="PieddepageCar">
    <w:name w:val="Pied de page Car"/>
    <w:basedOn w:val="Policepardfaut"/>
    <w:link w:val="Pieddepage"/>
    <w:uiPriority w:val="99"/>
    <w:rsid w:val="00CB3864"/>
    <w:rPr>
      <w:rFonts w:ascii="Arial" w:hAnsi="Arial"/>
      <w:b/>
      <w:sz w:val="24"/>
    </w:rPr>
  </w:style>
  <w:style w:type="paragraph" w:customStyle="1" w:styleId="TTM">
    <w:name w:val="T_TM"/>
    <w:basedOn w:val="Titre1"/>
    <w:qFormat/>
    <w:rsid w:val="004A615C"/>
    <w:rPr>
      <w:b/>
      <w:sz w:val="32"/>
    </w:rPr>
  </w:style>
  <w:style w:type="character" w:customStyle="1" w:styleId="Titre2Car">
    <w:name w:val="Titre 2 Car"/>
    <w:basedOn w:val="Policepardfaut"/>
    <w:link w:val="Titre2"/>
    <w:uiPriority w:val="9"/>
    <w:rsid w:val="00CA05A6"/>
    <w:rPr>
      <w:rFonts w:ascii="Arial" w:eastAsiaTheme="majorEastAsia" w:hAnsi="Arial" w:cstheme="majorBidi"/>
      <w:b/>
      <w:color w:val="000000" w:themeColor="text1"/>
      <w:sz w:val="28"/>
      <w:szCs w:val="26"/>
    </w:rPr>
  </w:style>
  <w:style w:type="character" w:customStyle="1" w:styleId="Titre3Car">
    <w:name w:val="Titre 3 Car"/>
    <w:basedOn w:val="Policepardfaut"/>
    <w:link w:val="Titre3"/>
    <w:uiPriority w:val="9"/>
    <w:rsid w:val="00CA05A6"/>
    <w:rPr>
      <w:rFonts w:ascii="Arial" w:eastAsiaTheme="majorEastAsia" w:hAnsi="Arial" w:cstheme="majorBidi"/>
      <w:b/>
      <w:color w:val="000000" w:themeColor="text1"/>
      <w:sz w:val="26"/>
      <w:szCs w:val="24"/>
    </w:rPr>
  </w:style>
  <w:style w:type="character" w:customStyle="1" w:styleId="Titre4Car">
    <w:name w:val="Titre 4 Car"/>
    <w:basedOn w:val="Policepardfaut"/>
    <w:link w:val="Titre4"/>
    <w:uiPriority w:val="9"/>
    <w:rsid w:val="00CA05A6"/>
    <w:rPr>
      <w:rFonts w:ascii="Arial" w:eastAsiaTheme="majorEastAsia" w:hAnsi="Arial" w:cstheme="majorBidi"/>
      <w:b/>
      <w:iCs/>
      <w:sz w:val="24"/>
      <w:szCs w:val="24"/>
    </w:rPr>
  </w:style>
  <w:style w:type="paragraph" w:styleId="En-ttedetabledesmatires">
    <w:name w:val="TOC Heading"/>
    <w:basedOn w:val="Titre1"/>
    <w:next w:val="Normal"/>
    <w:uiPriority w:val="39"/>
    <w:unhideWhenUsed/>
    <w:qFormat/>
    <w:rsid w:val="001551CA"/>
    <w:pPr>
      <w:pBdr>
        <w:top w:val="none" w:sz="0" w:space="0" w:color="auto"/>
        <w:left w:val="none" w:sz="0" w:space="0" w:color="auto"/>
        <w:bottom w:val="none" w:sz="0" w:space="0" w:color="auto"/>
        <w:right w:val="none" w:sz="0" w:space="0" w:color="auto"/>
      </w:pBdr>
      <w:jc w:val="left"/>
      <w:outlineLvl w:val="9"/>
    </w:pPr>
    <w:rPr>
      <w:rFonts w:asciiTheme="majorHAnsi" w:hAnsiTheme="majorHAnsi"/>
      <w:color w:val="2E74B5" w:themeColor="accent1" w:themeShade="BF"/>
      <w:sz w:val="32"/>
      <w:lang w:eastAsia="fr-CH"/>
    </w:rPr>
  </w:style>
  <w:style w:type="paragraph" w:styleId="TM2">
    <w:name w:val="toc 2"/>
    <w:basedOn w:val="Normal"/>
    <w:next w:val="Normal"/>
    <w:autoRedefine/>
    <w:uiPriority w:val="39"/>
    <w:unhideWhenUsed/>
    <w:rsid w:val="001551CA"/>
    <w:pPr>
      <w:spacing w:before="240" w:after="0"/>
    </w:pPr>
    <w:rPr>
      <w:b/>
      <w:bCs/>
      <w:sz w:val="20"/>
      <w:szCs w:val="20"/>
    </w:rPr>
  </w:style>
  <w:style w:type="paragraph" w:styleId="TM1">
    <w:name w:val="toc 1"/>
    <w:basedOn w:val="Normal"/>
    <w:next w:val="Normal"/>
    <w:autoRedefine/>
    <w:uiPriority w:val="39"/>
    <w:unhideWhenUsed/>
    <w:rsid w:val="001551CA"/>
    <w:pPr>
      <w:spacing w:before="360" w:after="0"/>
    </w:pPr>
    <w:rPr>
      <w:rFonts w:asciiTheme="majorHAnsi" w:hAnsiTheme="majorHAnsi"/>
      <w:b/>
      <w:bCs/>
      <w:caps/>
      <w:sz w:val="24"/>
      <w:szCs w:val="24"/>
    </w:rPr>
  </w:style>
  <w:style w:type="paragraph" w:styleId="TM3">
    <w:name w:val="toc 3"/>
    <w:basedOn w:val="Normal"/>
    <w:next w:val="Normal"/>
    <w:autoRedefine/>
    <w:uiPriority w:val="39"/>
    <w:unhideWhenUsed/>
    <w:rsid w:val="001551CA"/>
    <w:pPr>
      <w:spacing w:after="0"/>
      <w:ind w:left="220"/>
    </w:pPr>
    <w:rPr>
      <w:sz w:val="20"/>
      <w:szCs w:val="20"/>
    </w:rPr>
  </w:style>
  <w:style w:type="paragraph" w:styleId="TM4">
    <w:name w:val="toc 4"/>
    <w:basedOn w:val="Normal"/>
    <w:next w:val="Normal"/>
    <w:autoRedefine/>
    <w:uiPriority w:val="39"/>
    <w:unhideWhenUsed/>
    <w:rsid w:val="001551CA"/>
    <w:pPr>
      <w:spacing w:after="0"/>
      <w:ind w:left="440"/>
    </w:pPr>
    <w:rPr>
      <w:sz w:val="20"/>
      <w:szCs w:val="20"/>
    </w:rPr>
  </w:style>
  <w:style w:type="paragraph" w:styleId="TM5">
    <w:name w:val="toc 5"/>
    <w:basedOn w:val="Normal"/>
    <w:next w:val="Normal"/>
    <w:autoRedefine/>
    <w:uiPriority w:val="39"/>
    <w:unhideWhenUsed/>
    <w:rsid w:val="001551CA"/>
    <w:pPr>
      <w:spacing w:after="0"/>
      <w:ind w:left="660"/>
    </w:pPr>
    <w:rPr>
      <w:sz w:val="20"/>
      <w:szCs w:val="20"/>
    </w:rPr>
  </w:style>
  <w:style w:type="paragraph" w:styleId="TM6">
    <w:name w:val="toc 6"/>
    <w:basedOn w:val="Normal"/>
    <w:next w:val="Normal"/>
    <w:autoRedefine/>
    <w:uiPriority w:val="39"/>
    <w:unhideWhenUsed/>
    <w:rsid w:val="001551CA"/>
    <w:pPr>
      <w:spacing w:after="0"/>
      <w:ind w:left="880"/>
    </w:pPr>
    <w:rPr>
      <w:sz w:val="20"/>
      <w:szCs w:val="20"/>
    </w:rPr>
  </w:style>
  <w:style w:type="paragraph" w:styleId="TM7">
    <w:name w:val="toc 7"/>
    <w:basedOn w:val="Normal"/>
    <w:next w:val="Normal"/>
    <w:autoRedefine/>
    <w:uiPriority w:val="39"/>
    <w:unhideWhenUsed/>
    <w:rsid w:val="001551CA"/>
    <w:pPr>
      <w:spacing w:after="0"/>
      <w:ind w:left="1100"/>
    </w:pPr>
    <w:rPr>
      <w:sz w:val="20"/>
      <w:szCs w:val="20"/>
    </w:rPr>
  </w:style>
  <w:style w:type="paragraph" w:styleId="TM8">
    <w:name w:val="toc 8"/>
    <w:basedOn w:val="Normal"/>
    <w:next w:val="Normal"/>
    <w:autoRedefine/>
    <w:uiPriority w:val="39"/>
    <w:unhideWhenUsed/>
    <w:rsid w:val="001551CA"/>
    <w:pPr>
      <w:spacing w:after="0"/>
      <w:ind w:left="1320"/>
    </w:pPr>
    <w:rPr>
      <w:sz w:val="20"/>
      <w:szCs w:val="20"/>
    </w:rPr>
  </w:style>
  <w:style w:type="paragraph" w:styleId="TM9">
    <w:name w:val="toc 9"/>
    <w:basedOn w:val="Normal"/>
    <w:next w:val="Normal"/>
    <w:autoRedefine/>
    <w:uiPriority w:val="39"/>
    <w:unhideWhenUsed/>
    <w:rsid w:val="001551CA"/>
    <w:pPr>
      <w:spacing w:after="0"/>
      <w:ind w:left="1540"/>
    </w:pPr>
    <w:rPr>
      <w:sz w:val="20"/>
      <w:szCs w:val="20"/>
    </w:rPr>
  </w:style>
  <w:style w:type="character" w:styleId="Lienhypertexte">
    <w:name w:val="Hyperlink"/>
    <w:basedOn w:val="Policepardfaut"/>
    <w:uiPriority w:val="99"/>
    <w:unhideWhenUsed/>
    <w:rsid w:val="001551CA"/>
    <w:rPr>
      <w:color w:val="0563C1" w:themeColor="hyperlink"/>
      <w:u w:val="single"/>
    </w:rPr>
  </w:style>
  <w:style w:type="character" w:customStyle="1" w:styleId="CItalique">
    <w:name w:val="C_Italique"/>
    <w:basedOn w:val="Policepardfaut"/>
    <w:uiPriority w:val="1"/>
    <w:qFormat/>
    <w:rsid w:val="009025B8"/>
    <w:rPr>
      <w:i/>
    </w:rPr>
  </w:style>
  <w:style w:type="character" w:customStyle="1" w:styleId="CGras">
    <w:name w:val="C_Gras"/>
    <w:basedOn w:val="CItalique"/>
    <w:uiPriority w:val="1"/>
    <w:qFormat/>
    <w:rsid w:val="009025B8"/>
    <w:rPr>
      <w:b/>
      <w:i w:val="0"/>
    </w:rPr>
  </w:style>
  <w:style w:type="character" w:customStyle="1" w:styleId="Csoulign">
    <w:name w:val="C_souligné"/>
    <w:basedOn w:val="CGras"/>
    <w:uiPriority w:val="1"/>
    <w:qFormat/>
    <w:rsid w:val="009025B8"/>
    <w:rPr>
      <w:b w:val="0"/>
      <w:i w:val="0"/>
      <w:u w:val="single"/>
    </w:rPr>
  </w:style>
  <w:style w:type="character" w:customStyle="1" w:styleId="Ccode">
    <w:name w:val="C_code"/>
    <w:basedOn w:val="Csoulign"/>
    <w:uiPriority w:val="1"/>
    <w:qFormat/>
    <w:rsid w:val="00413B14"/>
    <w:rPr>
      <w:rFonts w:ascii="Courier New" w:hAnsi="Courier New"/>
      <w:b w:val="0"/>
      <w:i w:val="0"/>
      <w:u w:val="none"/>
      <w:bdr w:val="wave" w:sz="6" w:space="0" w:color="auto"/>
    </w:rPr>
  </w:style>
  <w:style w:type="paragraph" w:customStyle="1" w:styleId="Pjustifier">
    <w:name w:val="P_justifier"/>
    <w:basedOn w:val="Normal"/>
    <w:qFormat/>
    <w:rsid w:val="009025B8"/>
    <w:pPr>
      <w:jc w:val="both"/>
    </w:pPr>
  </w:style>
  <w:style w:type="paragraph" w:customStyle="1" w:styleId="Pcentr">
    <w:name w:val="P_centré"/>
    <w:basedOn w:val="Pjustifier"/>
    <w:qFormat/>
    <w:rsid w:val="00133F81"/>
    <w:pPr>
      <w:jc w:val="center"/>
    </w:pPr>
  </w:style>
  <w:style w:type="paragraph" w:customStyle="1" w:styleId="pgauche">
    <w:name w:val="p_gauche"/>
    <w:basedOn w:val="Pcentr"/>
    <w:qFormat/>
    <w:rsid w:val="00133F81"/>
    <w:pPr>
      <w:jc w:val="left"/>
    </w:pPr>
  </w:style>
  <w:style w:type="paragraph" w:customStyle="1" w:styleId="Pdroite">
    <w:name w:val="P_droite"/>
    <w:basedOn w:val="pgauche"/>
    <w:qFormat/>
    <w:rsid w:val="00133F81"/>
    <w:pPr>
      <w:jc w:val="right"/>
    </w:pPr>
  </w:style>
  <w:style w:type="paragraph" w:styleId="Citation">
    <w:name w:val="Quote"/>
    <w:basedOn w:val="Normal"/>
    <w:next w:val="Normal"/>
    <w:link w:val="CitationCar"/>
    <w:uiPriority w:val="29"/>
    <w:qFormat/>
    <w:rsid w:val="00133F81"/>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133F81"/>
    <w:rPr>
      <w:rFonts w:ascii="Arial" w:hAnsi="Arial"/>
      <w:i/>
      <w:iCs/>
      <w:color w:val="404040" w:themeColor="text1" w:themeTint="BF"/>
    </w:rPr>
  </w:style>
  <w:style w:type="paragraph" w:customStyle="1" w:styleId="Tauteur">
    <w:name w:val="T_auteur"/>
    <w:basedOn w:val="Pinfos"/>
    <w:qFormat/>
    <w:rsid w:val="00CB3864"/>
  </w:style>
  <w:style w:type="paragraph" w:customStyle="1" w:styleId="Pcode">
    <w:name w:val="P_code"/>
    <w:basedOn w:val="Normal"/>
    <w:qFormat/>
    <w:rsid w:val="008F688A"/>
    <w:pPr>
      <w:pBdr>
        <w:top w:val="doubleWave" w:sz="6" w:space="1" w:color="auto"/>
        <w:left w:val="doubleWave" w:sz="6" w:space="4" w:color="auto"/>
        <w:bottom w:val="doubleWave" w:sz="6" w:space="1" w:color="auto"/>
        <w:right w:val="doubleWave" w:sz="6" w:space="4" w:color="auto"/>
      </w:pBdr>
    </w:pPr>
  </w:style>
  <w:style w:type="paragraph" w:styleId="Paragraphedeliste">
    <w:name w:val="List Paragraph"/>
    <w:basedOn w:val="Normal"/>
    <w:uiPriority w:val="34"/>
    <w:qFormat/>
    <w:rsid w:val="00B22D9E"/>
    <w:pPr>
      <w:ind w:left="720"/>
      <w:contextualSpacing/>
    </w:pPr>
  </w:style>
  <w:style w:type="character" w:customStyle="1" w:styleId="Titre5Car">
    <w:name w:val="Titre 5 Car"/>
    <w:basedOn w:val="Policepardfaut"/>
    <w:link w:val="Titre5"/>
    <w:uiPriority w:val="9"/>
    <w:rsid w:val="00B22D9E"/>
    <w:rPr>
      <w:rFonts w:asciiTheme="majorHAnsi" w:eastAsiaTheme="majorEastAsia" w:hAnsiTheme="majorHAnsi" w:cstheme="majorBidi"/>
      <w:b/>
      <w:iCs/>
      <w:sz w:val="24"/>
      <w:szCs w:val="24"/>
    </w:rPr>
  </w:style>
  <w:style w:type="character" w:styleId="Textedelespacerserv">
    <w:name w:val="Placeholder Text"/>
    <w:basedOn w:val="Policepardfaut"/>
    <w:uiPriority w:val="99"/>
    <w:semiHidden/>
    <w:rsid w:val="00B22D9E"/>
    <w:rPr>
      <w:color w:val="808080"/>
    </w:rPr>
  </w:style>
  <w:style w:type="paragraph" w:styleId="Titre">
    <w:name w:val="Title"/>
    <w:basedOn w:val="Titre1"/>
    <w:next w:val="Normal"/>
    <w:link w:val="TitreCar"/>
    <w:uiPriority w:val="10"/>
    <w:qFormat/>
    <w:rsid w:val="00761DD0"/>
    <w:pPr>
      <w:spacing w:line="240" w:lineRule="auto"/>
      <w:contextualSpacing/>
    </w:pPr>
    <w:rPr>
      <w:rFonts w:asciiTheme="majorHAnsi" w:hAnsiTheme="majorHAnsi"/>
      <w:spacing w:val="-10"/>
      <w:kern w:val="28"/>
      <w:sz w:val="56"/>
      <w:szCs w:val="56"/>
    </w:rPr>
  </w:style>
  <w:style w:type="character" w:customStyle="1" w:styleId="TitreCar">
    <w:name w:val="Titre Car"/>
    <w:basedOn w:val="Policepardfaut"/>
    <w:link w:val="Titre"/>
    <w:uiPriority w:val="10"/>
    <w:rsid w:val="00761DD0"/>
    <w:rPr>
      <w:rFonts w:asciiTheme="majorHAnsi" w:eastAsiaTheme="majorEastAsia" w:hAnsiTheme="majorHAnsi" w:cstheme="majorBidi"/>
      <w:color w:val="000000" w:themeColor="text1"/>
      <w:spacing w:val="-10"/>
      <w:kern w:val="28"/>
      <w:sz w:val="56"/>
      <w:szCs w:val="56"/>
    </w:rPr>
  </w:style>
  <w:style w:type="character" w:customStyle="1" w:styleId="Csurlign">
    <w:name w:val="C_surligné"/>
    <w:basedOn w:val="Policepardfaut"/>
    <w:uiPriority w:val="1"/>
    <w:qFormat/>
    <w:rsid w:val="00B8640A"/>
    <w:rPr>
      <w:color w:val="auto"/>
      <w:u w:color="2E74B5" w:themeColor="accent1" w:themeShade="BF"/>
    </w:rPr>
  </w:style>
  <w:style w:type="paragraph" w:styleId="Lgende">
    <w:name w:val="caption"/>
    <w:basedOn w:val="Normal"/>
    <w:next w:val="Normal"/>
    <w:uiPriority w:val="35"/>
    <w:unhideWhenUsed/>
    <w:qFormat/>
    <w:rsid w:val="008323F8"/>
    <w:pPr>
      <w:spacing w:after="200" w:line="240" w:lineRule="auto"/>
    </w:pPr>
    <w:rPr>
      <w:i/>
      <w:iCs/>
      <w:color w:val="44546A" w:themeColor="text2"/>
      <w:sz w:val="18"/>
      <w:szCs w:val="18"/>
    </w:rPr>
  </w:style>
  <w:style w:type="paragraph" w:customStyle="1" w:styleId="Pdate">
    <w:name w:val="P_date"/>
    <w:basedOn w:val="Pinfos"/>
    <w:qFormat/>
    <w:rsid w:val="00A71F0C"/>
    <w:pPr>
      <w:jc w:val="right"/>
    </w:pPr>
  </w:style>
  <w:style w:type="character" w:customStyle="1" w:styleId="Cgrand">
    <w:name w:val="C_grand"/>
    <w:basedOn w:val="Policepardfaut"/>
    <w:uiPriority w:val="1"/>
    <w:qFormat/>
    <w:rsid w:val="00A71F0C"/>
    <w:rPr>
      <w:b w:val="0"/>
      <w:sz w:val="36"/>
    </w:rPr>
  </w:style>
  <w:style w:type="paragraph" w:customStyle="1" w:styleId="Ttabledesmatire">
    <w:name w:val="T_table des matière"/>
    <w:basedOn w:val="Titre"/>
    <w:qFormat/>
    <w:rsid w:val="00EA0166"/>
  </w:style>
  <w:style w:type="table" w:styleId="Grilledutableau">
    <w:name w:val="Table Grid"/>
    <w:basedOn w:val="TableauNormal"/>
    <w:rsid w:val="00413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413B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uce1">
    <w:name w:val="Puce 1"/>
    <w:link w:val="Puce1Car"/>
    <w:rsid w:val="008E5D6C"/>
    <w:pPr>
      <w:numPr>
        <w:numId w:val="12"/>
      </w:numPr>
      <w:tabs>
        <w:tab w:val="clear" w:pos="1417"/>
        <w:tab w:val="num" w:pos="426"/>
      </w:tabs>
      <w:spacing w:after="120" w:line="240" w:lineRule="auto"/>
      <w:ind w:left="425"/>
    </w:pPr>
    <w:rPr>
      <w:rFonts w:ascii="Arial" w:eastAsia="Times New Roman" w:hAnsi="Arial" w:cs="Times New Roman"/>
      <w:szCs w:val="20"/>
      <w:lang w:val="fr-FR" w:eastAsia="fr-FR"/>
    </w:rPr>
  </w:style>
  <w:style w:type="character" w:customStyle="1" w:styleId="Puce1Car">
    <w:name w:val="Puce 1 Car"/>
    <w:basedOn w:val="Policepardfaut"/>
    <w:link w:val="Puce1"/>
    <w:rsid w:val="008E5D6C"/>
    <w:rPr>
      <w:rFonts w:ascii="Arial" w:eastAsia="Times New Roman" w:hAnsi="Arial" w:cs="Times New Roman"/>
      <w:szCs w:val="20"/>
      <w:lang w:val="fr-FR" w:eastAsia="fr-FR"/>
    </w:rPr>
  </w:style>
  <w:style w:type="character" w:styleId="Mentionnonrsolue">
    <w:name w:val="Unresolved Mention"/>
    <w:basedOn w:val="Policepardfaut"/>
    <w:uiPriority w:val="99"/>
    <w:semiHidden/>
    <w:unhideWhenUsed/>
    <w:rsid w:val="00765ECA"/>
    <w:rPr>
      <w:color w:val="605E5C"/>
      <w:shd w:val="clear" w:color="auto" w:fill="E1DFDD"/>
    </w:rPr>
  </w:style>
  <w:style w:type="character" w:styleId="Lienhypertextesuivivisit">
    <w:name w:val="FollowedHyperlink"/>
    <w:basedOn w:val="Policepardfaut"/>
    <w:uiPriority w:val="99"/>
    <w:semiHidden/>
    <w:unhideWhenUsed/>
    <w:rsid w:val="00765ECA"/>
    <w:rPr>
      <w:color w:val="954F72" w:themeColor="followedHyperlink"/>
      <w:u w:val="single"/>
    </w:rPr>
  </w:style>
  <w:style w:type="paragraph" w:customStyle="1" w:styleId="Numrotation1">
    <w:name w:val="Numérotation 1"/>
    <w:basedOn w:val="Puce1"/>
    <w:qFormat/>
    <w:rsid w:val="00226C3C"/>
    <w:pPr>
      <w:numPr>
        <w:numId w:val="15"/>
      </w:numPr>
      <w:ind w:left="426" w:hanging="426"/>
    </w:pPr>
  </w:style>
  <w:style w:type="paragraph" w:styleId="PrformatHTML">
    <w:name w:val="HTML Preformatted"/>
    <w:basedOn w:val="Normal"/>
    <w:link w:val="PrformatHTMLCar"/>
    <w:uiPriority w:val="99"/>
    <w:semiHidden/>
    <w:unhideWhenUsed/>
    <w:rsid w:val="00BC0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CH"/>
    </w:rPr>
  </w:style>
  <w:style w:type="character" w:customStyle="1" w:styleId="PrformatHTMLCar">
    <w:name w:val="Préformaté HTML Car"/>
    <w:basedOn w:val="Policepardfaut"/>
    <w:link w:val="PrformatHTML"/>
    <w:uiPriority w:val="99"/>
    <w:semiHidden/>
    <w:rsid w:val="00BC09B9"/>
    <w:rPr>
      <w:rFonts w:ascii="Courier New" w:eastAsia="Times New Roman" w:hAnsi="Courier New" w:cs="Courier New"/>
      <w:sz w:val="20"/>
      <w:szCs w:val="20"/>
      <w:lang w:eastAsia="fr-CH"/>
    </w:rPr>
  </w:style>
  <w:style w:type="character" w:styleId="lev">
    <w:name w:val="Strong"/>
    <w:basedOn w:val="Policepardfaut"/>
    <w:uiPriority w:val="22"/>
    <w:qFormat/>
    <w:rsid w:val="003D3DE2"/>
    <w:rPr>
      <w:b/>
      <w:bCs/>
    </w:rPr>
  </w:style>
  <w:style w:type="character" w:customStyle="1" w:styleId="method">
    <w:name w:val="method"/>
    <w:basedOn w:val="Policepardfaut"/>
    <w:rsid w:val="004F4310"/>
  </w:style>
  <w:style w:type="character" w:customStyle="1" w:styleId="selector">
    <w:name w:val="selector"/>
    <w:basedOn w:val="Policepardfaut"/>
    <w:rsid w:val="004F4310"/>
  </w:style>
  <w:style w:type="character" w:customStyle="1" w:styleId="string">
    <w:name w:val="string"/>
    <w:basedOn w:val="Policepardfaut"/>
    <w:rsid w:val="004F4310"/>
  </w:style>
  <w:style w:type="character" w:customStyle="1" w:styleId="global">
    <w:name w:val="global"/>
    <w:basedOn w:val="Policepardfaut"/>
    <w:rsid w:val="00495F00"/>
  </w:style>
  <w:style w:type="character" w:customStyle="1" w:styleId="keywords">
    <w:name w:val="keywords"/>
    <w:basedOn w:val="Policepardfaut"/>
    <w:rsid w:val="00495F00"/>
  </w:style>
  <w:style w:type="character" w:customStyle="1" w:styleId="com">
    <w:name w:val="com"/>
    <w:basedOn w:val="Policepardfaut"/>
    <w:rsid w:val="00495F00"/>
  </w:style>
  <w:style w:type="paragraph" w:customStyle="1" w:styleId="parent">
    <w:name w:val="parent"/>
    <w:basedOn w:val="Normal"/>
    <w:rsid w:val="00556630"/>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name-and-value">
    <w:name w:val="name-and-value"/>
    <w:basedOn w:val="Policepardfaut"/>
    <w:rsid w:val="00556630"/>
  </w:style>
  <w:style w:type="character" w:customStyle="1" w:styleId="name">
    <w:name w:val="name"/>
    <w:basedOn w:val="Policepardfaut"/>
    <w:rsid w:val="00556630"/>
  </w:style>
  <w:style w:type="character" w:customStyle="1" w:styleId="value">
    <w:name w:val="value"/>
    <w:basedOn w:val="Policepardfaut"/>
    <w:rsid w:val="00556630"/>
  </w:style>
  <w:style w:type="character" w:customStyle="1" w:styleId="object-value-number">
    <w:name w:val="object-value-number"/>
    <w:basedOn w:val="Policepardfaut"/>
    <w:rsid w:val="00556630"/>
  </w:style>
  <w:style w:type="character" w:customStyle="1" w:styleId="object-value-string">
    <w:name w:val="object-value-string"/>
    <w:basedOn w:val="Policepardfaut"/>
    <w:rsid w:val="00556630"/>
  </w:style>
  <w:style w:type="character" w:customStyle="1" w:styleId="object-value-string-quote">
    <w:name w:val="object-value-string-quote"/>
    <w:basedOn w:val="Policepardfaut"/>
    <w:rsid w:val="00556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7475">
      <w:bodyDiv w:val="1"/>
      <w:marLeft w:val="0"/>
      <w:marRight w:val="0"/>
      <w:marTop w:val="0"/>
      <w:marBottom w:val="0"/>
      <w:divBdr>
        <w:top w:val="none" w:sz="0" w:space="0" w:color="auto"/>
        <w:left w:val="none" w:sz="0" w:space="0" w:color="auto"/>
        <w:bottom w:val="none" w:sz="0" w:space="0" w:color="auto"/>
        <w:right w:val="none" w:sz="0" w:space="0" w:color="auto"/>
      </w:divBdr>
      <w:divsChild>
        <w:div w:id="1240018030">
          <w:marLeft w:val="0"/>
          <w:marRight w:val="0"/>
          <w:marTop w:val="0"/>
          <w:marBottom w:val="0"/>
          <w:divBdr>
            <w:top w:val="none" w:sz="0" w:space="0" w:color="auto"/>
            <w:left w:val="none" w:sz="0" w:space="0" w:color="auto"/>
            <w:bottom w:val="none" w:sz="0" w:space="0" w:color="auto"/>
            <w:right w:val="none" w:sz="0" w:space="0" w:color="auto"/>
          </w:divBdr>
          <w:divsChild>
            <w:div w:id="559681572">
              <w:marLeft w:val="0"/>
              <w:marRight w:val="0"/>
              <w:marTop w:val="0"/>
              <w:marBottom w:val="0"/>
              <w:divBdr>
                <w:top w:val="none" w:sz="0" w:space="0" w:color="auto"/>
                <w:left w:val="none" w:sz="0" w:space="0" w:color="auto"/>
                <w:bottom w:val="none" w:sz="0" w:space="0" w:color="auto"/>
                <w:right w:val="none" w:sz="0" w:space="0" w:color="auto"/>
              </w:divBdr>
            </w:div>
            <w:div w:id="1302151636">
              <w:marLeft w:val="0"/>
              <w:marRight w:val="0"/>
              <w:marTop w:val="0"/>
              <w:marBottom w:val="0"/>
              <w:divBdr>
                <w:top w:val="none" w:sz="0" w:space="0" w:color="auto"/>
                <w:left w:val="none" w:sz="0" w:space="0" w:color="auto"/>
                <w:bottom w:val="none" w:sz="0" w:space="0" w:color="auto"/>
                <w:right w:val="none" w:sz="0" w:space="0" w:color="auto"/>
              </w:divBdr>
            </w:div>
            <w:div w:id="1960406165">
              <w:marLeft w:val="0"/>
              <w:marRight w:val="0"/>
              <w:marTop w:val="0"/>
              <w:marBottom w:val="0"/>
              <w:divBdr>
                <w:top w:val="none" w:sz="0" w:space="0" w:color="auto"/>
                <w:left w:val="none" w:sz="0" w:space="0" w:color="auto"/>
                <w:bottom w:val="none" w:sz="0" w:space="0" w:color="auto"/>
                <w:right w:val="none" w:sz="0" w:space="0" w:color="auto"/>
              </w:divBdr>
            </w:div>
            <w:div w:id="9823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519">
      <w:bodyDiv w:val="1"/>
      <w:marLeft w:val="0"/>
      <w:marRight w:val="0"/>
      <w:marTop w:val="0"/>
      <w:marBottom w:val="0"/>
      <w:divBdr>
        <w:top w:val="none" w:sz="0" w:space="0" w:color="auto"/>
        <w:left w:val="none" w:sz="0" w:space="0" w:color="auto"/>
        <w:bottom w:val="none" w:sz="0" w:space="0" w:color="auto"/>
        <w:right w:val="none" w:sz="0" w:space="0" w:color="auto"/>
      </w:divBdr>
      <w:divsChild>
        <w:div w:id="1715301517">
          <w:marLeft w:val="0"/>
          <w:marRight w:val="0"/>
          <w:marTop w:val="0"/>
          <w:marBottom w:val="0"/>
          <w:divBdr>
            <w:top w:val="none" w:sz="0" w:space="0" w:color="auto"/>
            <w:left w:val="none" w:sz="0" w:space="0" w:color="auto"/>
            <w:bottom w:val="none" w:sz="0" w:space="0" w:color="auto"/>
            <w:right w:val="none" w:sz="0" w:space="0" w:color="auto"/>
          </w:divBdr>
          <w:divsChild>
            <w:div w:id="10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3416">
      <w:bodyDiv w:val="1"/>
      <w:marLeft w:val="0"/>
      <w:marRight w:val="0"/>
      <w:marTop w:val="0"/>
      <w:marBottom w:val="0"/>
      <w:divBdr>
        <w:top w:val="none" w:sz="0" w:space="0" w:color="auto"/>
        <w:left w:val="none" w:sz="0" w:space="0" w:color="auto"/>
        <w:bottom w:val="none" w:sz="0" w:space="0" w:color="auto"/>
        <w:right w:val="none" w:sz="0" w:space="0" w:color="auto"/>
      </w:divBdr>
      <w:divsChild>
        <w:div w:id="2002733788">
          <w:marLeft w:val="0"/>
          <w:marRight w:val="0"/>
          <w:marTop w:val="0"/>
          <w:marBottom w:val="0"/>
          <w:divBdr>
            <w:top w:val="none" w:sz="0" w:space="0" w:color="auto"/>
            <w:left w:val="none" w:sz="0" w:space="0" w:color="auto"/>
            <w:bottom w:val="none" w:sz="0" w:space="0" w:color="auto"/>
            <w:right w:val="none" w:sz="0" w:space="0" w:color="auto"/>
          </w:divBdr>
          <w:divsChild>
            <w:div w:id="489060377">
              <w:marLeft w:val="0"/>
              <w:marRight w:val="0"/>
              <w:marTop w:val="0"/>
              <w:marBottom w:val="0"/>
              <w:divBdr>
                <w:top w:val="none" w:sz="0" w:space="0" w:color="auto"/>
                <w:left w:val="none" w:sz="0" w:space="0" w:color="auto"/>
                <w:bottom w:val="none" w:sz="0" w:space="0" w:color="auto"/>
                <w:right w:val="none" w:sz="0" w:space="0" w:color="auto"/>
              </w:divBdr>
            </w:div>
            <w:div w:id="2031178967">
              <w:marLeft w:val="0"/>
              <w:marRight w:val="0"/>
              <w:marTop w:val="0"/>
              <w:marBottom w:val="0"/>
              <w:divBdr>
                <w:top w:val="none" w:sz="0" w:space="0" w:color="auto"/>
                <w:left w:val="none" w:sz="0" w:space="0" w:color="auto"/>
                <w:bottom w:val="none" w:sz="0" w:space="0" w:color="auto"/>
                <w:right w:val="none" w:sz="0" w:space="0" w:color="auto"/>
              </w:divBdr>
            </w:div>
            <w:div w:id="1654677250">
              <w:marLeft w:val="0"/>
              <w:marRight w:val="0"/>
              <w:marTop w:val="0"/>
              <w:marBottom w:val="0"/>
              <w:divBdr>
                <w:top w:val="none" w:sz="0" w:space="0" w:color="auto"/>
                <w:left w:val="none" w:sz="0" w:space="0" w:color="auto"/>
                <w:bottom w:val="none" w:sz="0" w:space="0" w:color="auto"/>
                <w:right w:val="none" w:sz="0" w:space="0" w:color="auto"/>
              </w:divBdr>
            </w:div>
            <w:div w:id="2073650291">
              <w:marLeft w:val="0"/>
              <w:marRight w:val="0"/>
              <w:marTop w:val="0"/>
              <w:marBottom w:val="0"/>
              <w:divBdr>
                <w:top w:val="none" w:sz="0" w:space="0" w:color="auto"/>
                <w:left w:val="none" w:sz="0" w:space="0" w:color="auto"/>
                <w:bottom w:val="none" w:sz="0" w:space="0" w:color="auto"/>
                <w:right w:val="none" w:sz="0" w:space="0" w:color="auto"/>
              </w:divBdr>
            </w:div>
            <w:div w:id="1175877690">
              <w:marLeft w:val="0"/>
              <w:marRight w:val="0"/>
              <w:marTop w:val="0"/>
              <w:marBottom w:val="0"/>
              <w:divBdr>
                <w:top w:val="none" w:sz="0" w:space="0" w:color="auto"/>
                <w:left w:val="none" w:sz="0" w:space="0" w:color="auto"/>
                <w:bottom w:val="none" w:sz="0" w:space="0" w:color="auto"/>
                <w:right w:val="none" w:sz="0" w:space="0" w:color="auto"/>
              </w:divBdr>
            </w:div>
            <w:div w:id="17019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9536">
      <w:bodyDiv w:val="1"/>
      <w:marLeft w:val="0"/>
      <w:marRight w:val="0"/>
      <w:marTop w:val="0"/>
      <w:marBottom w:val="0"/>
      <w:divBdr>
        <w:top w:val="none" w:sz="0" w:space="0" w:color="auto"/>
        <w:left w:val="none" w:sz="0" w:space="0" w:color="auto"/>
        <w:bottom w:val="none" w:sz="0" w:space="0" w:color="auto"/>
        <w:right w:val="none" w:sz="0" w:space="0" w:color="auto"/>
      </w:divBdr>
      <w:divsChild>
        <w:div w:id="582182889">
          <w:marLeft w:val="0"/>
          <w:marRight w:val="0"/>
          <w:marTop w:val="0"/>
          <w:marBottom w:val="0"/>
          <w:divBdr>
            <w:top w:val="none" w:sz="0" w:space="0" w:color="auto"/>
            <w:left w:val="none" w:sz="0" w:space="0" w:color="auto"/>
            <w:bottom w:val="none" w:sz="0" w:space="0" w:color="auto"/>
            <w:right w:val="none" w:sz="0" w:space="0" w:color="auto"/>
          </w:divBdr>
          <w:divsChild>
            <w:div w:id="1314409117">
              <w:marLeft w:val="0"/>
              <w:marRight w:val="0"/>
              <w:marTop w:val="0"/>
              <w:marBottom w:val="0"/>
              <w:divBdr>
                <w:top w:val="none" w:sz="0" w:space="0" w:color="auto"/>
                <w:left w:val="none" w:sz="0" w:space="0" w:color="auto"/>
                <w:bottom w:val="none" w:sz="0" w:space="0" w:color="auto"/>
                <w:right w:val="none" w:sz="0" w:space="0" w:color="auto"/>
              </w:divBdr>
            </w:div>
            <w:div w:id="222260560">
              <w:marLeft w:val="0"/>
              <w:marRight w:val="0"/>
              <w:marTop w:val="0"/>
              <w:marBottom w:val="0"/>
              <w:divBdr>
                <w:top w:val="none" w:sz="0" w:space="0" w:color="auto"/>
                <w:left w:val="none" w:sz="0" w:space="0" w:color="auto"/>
                <w:bottom w:val="none" w:sz="0" w:space="0" w:color="auto"/>
                <w:right w:val="none" w:sz="0" w:space="0" w:color="auto"/>
              </w:divBdr>
            </w:div>
            <w:div w:id="960577995">
              <w:marLeft w:val="0"/>
              <w:marRight w:val="0"/>
              <w:marTop w:val="0"/>
              <w:marBottom w:val="0"/>
              <w:divBdr>
                <w:top w:val="none" w:sz="0" w:space="0" w:color="auto"/>
                <w:left w:val="none" w:sz="0" w:space="0" w:color="auto"/>
                <w:bottom w:val="none" w:sz="0" w:space="0" w:color="auto"/>
                <w:right w:val="none" w:sz="0" w:space="0" w:color="auto"/>
              </w:divBdr>
            </w:div>
            <w:div w:id="548345102">
              <w:marLeft w:val="0"/>
              <w:marRight w:val="0"/>
              <w:marTop w:val="0"/>
              <w:marBottom w:val="0"/>
              <w:divBdr>
                <w:top w:val="none" w:sz="0" w:space="0" w:color="auto"/>
                <w:left w:val="none" w:sz="0" w:space="0" w:color="auto"/>
                <w:bottom w:val="none" w:sz="0" w:space="0" w:color="auto"/>
                <w:right w:val="none" w:sz="0" w:space="0" w:color="auto"/>
              </w:divBdr>
            </w:div>
            <w:div w:id="13621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9676">
      <w:bodyDiv w:val="1"/>
      <w:marLeft w:val="0"/>
      <w:marRight w:val="0"/>
      <w:marTop w:val="0"/>
      <w:marBottom w:val="0"/>
      <w:divBdr>
        <w:top w:val="none" w:sz="0" w:space="0" w:color="auto"/>
        <w:left w:val="none" w:sz="0" w:space="0" w:color="auto"/>
        <w:bottom w:val="none" w:sz="0" w:space="0" w:color="auto"/>
        <w:right w:val="none" w:sz="0" w:space="0" w:color="auto"/>
      </w:divBdr>
      <w:divsChild>
        <w:div w:id="373502453">
          <w:marLeft w:val="0"/>
          <w:marRight w:val="0"/>
          <w:marTop w:val="0"/>
          <w:marBottom w:val="0"/>
          <w:divBdr>
            <w:top w:val="none" w:sz="0" w:space="0" w:color="auto"/>
            <w:left w:val="none" w:sz="0" w:space="0" w:color="auto"/>
            <w:bottom w:val="none" w:sz="0" w:space="0" w:color="auto"/>
            <w:right w:val="none" w:sz="0" w:space="0" w:color="auto"/>
          </w:divBdr>
          <w:divsChild>
            <w:div w:id="1305500968">
              <w:marLeft w:val="0"/>
              <w:marRight w:val="0"/>
              <w:marTop w:val="0"/>
              <w:marBottom w:val="0"/>
              <w:divBdr>
                <w:top w:val="none" w:sz="0" w:space="0" w:color="auto"/>
                <w:left w:val="none" w:sz="0" w:space="0" w:color="auto"/>
                <w:bottom w:val="none" w:sz="0" w:space="0" w:color="auto"/>
                <w:right w:val="none" w:sz="0" w:space="0" w:color="auto"/>
              </w:divBdr>
            </w:div>
            <w:div w:id="2029331632">
              <w:marLeft w:val="0"/>
              <w:marRight w:val="0"/>
              <w:marTop w:val="0"/>
              <w:marBottom w:val="0"/>
              <w:divBdr>
                <w:top w:val="none" w:sz="0" w:space="0" w:color="auto"/>
                <w:left w:val="none" w:sz="0" w:space="0" w:color="auto"/>
                <w:bottom w:val="none" w:sz="0" w:space="0" w:color="auto"/>
                <w:right w:val="none" w:sz="0" w:space="0" w:color="auto"/>
              </w:divBdr>
            </w:div>
            <w:div w:id="395470565">
              <w:marLeft w:val="0"/>
              <w:marRight w:val="0"/>
              <w:marTop w:val="0"/>
              <w:marBottom w:val="0"/>
              <w:divBdr>
                <w:top w:val="none" w:sz="0" w:space="0" w:color="auto"/>
                <w:left w:val="none" w:sz="0" w:space="0" w:color="auto"/>
                <w:bottom w:val="none" w:sz="0" w:space="0" w:color="auto"/>
                <w:right w:val="none" w:sz="0" w:space="0" w:color="auto"/>
              </w:divBdr>
            </w:div>
            <w:div w:id="154420562">
              <w:marLeft w:val="0"/>
              <w:marRight w:val="0"/>
              <w:marTop w:val="0"/>
              <w:marBottom w:val="0"/>
              <w:divBdr>
                <w:top w:val="none" w:sz="0" w:space="0" w:color="auto"/>
                <w:left w:val="none" w:sz="0" w:space="0" w:color="auto"/>
                <w:bottom w:val="none" w:sz="0" w:space="0" w:color="auto"/>
                <w:right w:val="none" w:sz="0" w:space="0" w:color="auto"/>
              </w:divBdr>
            </w:div>
            <w:div w:id="2050301287">
              <w:marLeft w:val="0"/>
              <w:marRight w:val="0"/>
              <w:marTop w:val="0"/>
              <w:marBottom w:val="0"/>
              <w:divBdr>
                <w:top w:val="none" w:sz="0" w:space="0" w:color="auto"/>
                <w:left w:val="none" w:sz="0" w:space="0" w:color="auto"/>
                <w:bottom w:val="none" w:sz="0" w:space="0" w:color="auto"/>
                <w:right w:val="none" w:sz="0" w:space="0" w:color="auto"/>
              </w:divBdr>
            </w:div>
            <w:div w:id="398215782">
              <w:marLeft w:val="0"/>
              <w:marRight w:val="0"/>
              <w:marTop w:val="0"/>
              <w:marBottom w:val="0"/>
              <w:divBdr>
                <w:top w:val="none" w:sz="0" w:space="0" w:color="auto"/>
                <w:left w:val="none" w:sz="0" w:space="0" w:color="auto"/>
                <w:bottom w:val="none" w:sz="0" w:space="0" w:color="auto"/>
                <w:right w:val="none" w:sz="0" w:space="0" w:color="auto"/>
              </w:divBdr>
            </w:div>
            <w:div w:id="1513375260">
              <w:marLeft w:val="0"/>
              <w:marRight w:val="0"/>
              <w:marTop w:val="0"/>
              <w:marBottom w:val="0"/>
              <w:divBdr>
                <w:top w:val="none" w:sz="0" w:space="0" w:color="auto"/>
                <w:left w:val="none" w:sz="0" w:space="0" w:color="auto"/>
                <w:bottom w:val="none" w:sz="0" w:space="0" w:color="auto"/>
                <w:right w:val="none" w:sz="0" w:space="0" w:color="auto"/>
              </w:divBdr>
            </w:div>
            <w:div w:id="1340963120">
              <w:marLeft w:val="0"/>
              <w:marRight w:val="0"/>
              <w:marTop w:val="0"/>
              <w:marBottom w:val="0"/>
              <w:divBdr>
                <w:top w:val="none" w:sz="0" w:space="0" w:color="auto"/>
                <w:left w:val="none" w:sz="0" w:space="0" w:color="auto"/>
                <w:bottom w:val="none" w:sz="0" w:space="0" w:color="auto"/>
                <w:right w:val="none" w:sz="0" w:space="0" w:color="auto"/>
              </w:divBdr>
            </w:div>
            <w:div w:id="1150950542">
              <w:marLeft w:val="0"/>
              <w:marRight w:val="0"/>
              <w:marTop w:val="0"/>
              <w:marBottom w:val="0"/>
              <w:divBdr>
                <w:top w:val="none" w:sz="0" w:space="0" w:color="auto"/>
                <w:left w:val="none" w:sz="0" w:space="0" w:color="auto"/>
                <w:bottom w:val="none" w:sz="0" w:space="0" w:color="auto"/>
                <w:right w:val="none" w:sz="0" w:space="0" w:color="auto"/>
              </w:divBdr>
            </w:div>
            <w:div w:id="345450582">
              <w:marLeft w:val="0"/>
              <w:marRight w:val="0"/>
              <w:marTop w:val="0"/>
              <w:marBottom w:val="0"/>
              <w:divBdr>
                <w:top w:val="none" w:sz="0" w:space="0" w:color="auto"/>
                <w:left w:val="none" w:sz="0" w:space="0" w:color="auto"/>
                <w:bottom w:val="none" w:sz="0" w:space="0" w:color="auto"/>
                <w:right w:val="none" w:sz="0" w:space="0" w:color="auto"/>
              </w:divBdr>
            </w:div>
            <w:div w:id="267808836">
              <w:marLeft w:val="0"/>
              <w:marRight w:val="0"/>
              <w:marTop w:val="0"/>
              <w:marBottom w:val="0"/>
              <w:divBdr>
                <w:top w:val="none" w:sz="0" w:space="0" w:color="auto"/>
                <w:left w:val="none" w:sz="0" w:space="0" w:color="auto"/>
                <w:bottom w:val="none" w:sz="0" w:space="0" w:color="auto"/>
                <w:right w:val="none" w:sz="0" w:space="0" w:color="auto"/>
              </w:divBdr>
            </w:div>
            <w:div w:id="45489820">
              <w:marLeft w:val="0"/>
              <w:marRight w:val="0"/>
              <w:marTop w:val="0"/>
              <w:marBottom w:val="0"/>
              <w:divBdr>
                <w:top w:val="none" w:sz="0" w:space="0" w:color="auto"/>
                <w:left w:val="none" w:sz="0" w:space="0" w:color="auto"/>
                <w:bottom w:val="none" w:sz="0" w:space="0" w:color="auto"/>
                <w:right w:val="none" w:sz="0" w:space="0" w:color="auto"/>
              </w:divBdr>
            </w:div>
            <w:div w:id="1533566549">
              <w:marLeft w:val="0"/>
              <w:marRight w:val="0"/>
              <w:marTop w:val="0"/>
              <w:marBottom w:val="0"/>
              <w:divBdr>
                <w:top w:val="none" w:sz="0" w:space="0" w:color="auto"/>
                <w:left w:val="none" w:sz="0" w:space="0" w:color="auto"/>
                <w:bottom w:val="none" w:sz="0" w:space="0" w:color="auto"/>
                <w:right w:val="none" w:sz="0" w:space="0" w:color="auto"/>
              </w:divBdr>
            </w:div>
            <w:div w:id="216204508">
              <w:marLeft w:val="0"/>
              <w:marRight w:val="0"/>
              <w:marTop w:val="0"/>
              <w:marBottom w:val="0"/>
              <w:divBdr>
                <w:top w:val="none" w:sz="0" w:space="0" w:color="auto"/>
                <w:left w:val="none" w:sz="0" w:space="0" w:color="auto"/>
                <w:bottom w:val="none" w:sz="0" w:space="0" w:color="auto"/>
                <w:right w:val="none" w:sz="0" w:space="0" w:color="auto"/>
              </w:divBdr>
            </w:div>
            <w:div w:id="1850220294">
              <w:marLeft w:val="0"/>
              <w:marRight w:val="0"/>
              <w:marTop w:val="0"/>
              <w:marBottom w:val="0"/>
              <w:divBdr>
                <w:top w:val="none" w:sz="0" w:space="0" w:color="auto"/>
                <w:left w:val="none" w:sz="0" w:space="0" w:color="auto"/>
                <w:bottom w:val="none" w:sz="0" w:space="0" w:color="auto"/>
                <w:right w:val="none" w:sz="0" w:space="0" w:color="auto"/>
              </w:divBdr>
            </w:div>
            <w:div w:id="712315236">
              <w:marLeft w:val="0"/>
              <w:marRight w:val="0"/>
              <w:marTop w:val="0"/>
              <w:marBottom w:val="0"/>
              <w:divBdr>
                <w:top w:val="none" w:sz="0" w:space="0" w:color="auto"/>
                <w:left w:val="none" w:sz="0" w:space="0" w:color="auto"/>
                <w:bottom w:val="none" w:sz="0" w:space="0" w:color="auto"/>
                <w:right w:val="none" w:sz="0" w:space="0" w:color="auto"/>
              </w:divBdr>
            </w:div>
            <w:div w:id="669527253">
              <w:marLeft w:val="0"/>
              <w:marRight w:val="0"/>
              <w:marTop w:val="0"/>
              <w:marBottom w:val="0"/>
              <w:divBdr>
                <w:top w:val="none" w:sz="0" w:space="0" w:color="auto"/>
                <w:left w:val="none" w:sz="0" w:space="0" w:color="auto"/>
                <w:bottom w:val="none" w:sz="0" w:space="0" w:color="auto"/>
                <w:right w:val="none" w:sz="0" w:space="0" w:color="auto"/>
              </w:divBdr>
            </w:div>
            <w:div w:id="99030797">
              <w:marLeft w:val="0"/>
              <w:marRight w:val="0"/>
              <w:marTop w:val="0"/>
              <w:marBottom w:val="0"/>
              <w:divBdr>
                <w:top w:val="none" w:sz="0" w:space="0" w:color="auto"/>
                <w:left w:val="none" w:sz="0" w:space="0" w:color="auto"/>
                <w:bottom w:val="none" w:sz="0" w:space="0" w:color="auto"/>
                <w:right w:val="none" w:sz="0" w:space="0" w:color="auto"/>
              </w:divBdr>
            </w:div>
            <w:div w:id="1509640320">
              <w:marLeft w:val="0"/>
              <w:marRight w:val="0"/>
              <w:marTop w:val="0"/>
              <w:marBottom w:val="0"/>
              <w:divBdr>
                <w:top w:val="none" w:sz="0" w:space="0" w:color="auto"/>
                <w:left w:val="none" w:sz="0" w:space="0" w:color="auto"/>
                <w:bottom w:val="none" w:sz="0" w:space="0" w:color="auto"/>
                <w:right w:val="none" w:sz="0" w:space="0" w:color="auto"/>
              </w:divBdr>
            </w:div>
            <w:div w:id="1931230992">
              <w:marLeft w:val="0"/>
              <w:marRight w:val="0"/>
              <w:marTop w:val="0"/>
              <w:marBottom w:val="0"/>
              <w:divBdr>
                <w:top w:val="none" w:sz="0" w:space="0" w:color="auto"/>
                <w:left w:val="none" w:sz="0" w:space="0" w:color="auto"/>
                <w:bottom w:val="none" w:sz="0" w:space="0" w:color="auto"/>
                <w:right w:val="none" w:sz="0" w:space="0" w:color="auto"/>
              </w:divBdr>
            </w:div>
            <w:div w:id="1362173122">
              <w:marLeft w:val="0"/>
              <w:marRight w:val="0"/>
              <w:marTop w:val="0"/>
              <w:marBottom w:val="0"/>
              <w:divBdr>
                <w:top w:val="none" w:sz="0" w:space="0" w:color="auto"/>
                <w:left w:val="none" w:sz="0" w:space="0" w:color="auto"/>
                <w:bottom w:val="none" w:sz="0" w:space="0" w:color="auto"/>
                <w:right w:val="none" w:sz="0" w:space="0" w:color="auto"/>
              </w:divBdr>
            </w:div>
            <w:div w:id="1585799427">
              <w:marLeft w:val="0"/>
              <w:marRight w:val="0"/>
              <w:marTop w:val="0"/>
              <w:marBottom w:val="0"/>
              <w:divBdr>
                <w:top w:val="none" w:sz="0" w:space="0" w:color="auto"/>
                <w:left w:val="none" w:sz="0" w:space="0" w:color="auto"/>
                <w:bottom w:val="none" w:sz="0" w:space="0" w:color="auto"/>
                <w:right w:val="none" w:sz="0" w:space="0" w:color="auto"/>
              </w:divBdr>
            </w:div>
            <w:div w:id="1458404144">
              <w:marLeft w:val="0"/>
              <w:marRight w:val="0"/>
              <w:marTop w:val="0"/>
              <w:marBottom w:val="0"/>
              <w:divBdr>
                <w:top w:val="none" w:sz="0" w:space="0" w:color="auto"/>
                <w:left w:val="none" w:sz="0" w:space="0" w:color="auto"/>
                <w:bottom w:val="none" w:sz="0" w:space="0" w:color="auto"/>
                <w:right w:val="none" w:sz="0" w:space="0" w:color="auto"/>
              </w:divBdr>
            </w:div>
            <w:div w:id="203258173">
              <w:marLeft w:val="0"/>
              <w:marRight w:val="0"/>
              <w:marTop w:val="0"/>
              <w:marBottom w:val="0"/>
              <w:divBdr>
                <w:top w:val="none" w:sz="0" w:space="0" w:color="auto"/>
                <w:left w:val="none" w:sz="0" w:space="0" w:color="auto"/>
                <w:bottom w:val="none" w:sz="0" w:space="0" w:color="auto"/>
                <w:right w:val="none" w:sz="0" w:space="0" w:color="auto"/>
              </w:divBdr>
            </w:div>
            <w:div w:id="974483910">
              <w:marLeft w:val="0"/>
              <w:marRight w:val="0"/>
              <w:marTop w:val="0"/>
              <w:marBottom w:val="0"/>
              <w:divBdr>
                <w:top w:val="none" w:sz="0" w:space="0" w:color="auto"/>
                <w:left w:val="none" w:sz="0" w:space="0" w:color="auto"/>
                <w:bottom w:val="none" w:sz="0" w:space="0" w:color="auto"/>
                <w:right w:val="none" w:sz="0" w:space="0" w:color="auto"/>
              </w:divBdr>
            </w:div>
            <w:div w:id="1677882400">
              <w:marLeft w:val="0"/>
              <w:marRight w:val="0"/>
              <w:marTop w:val="0"/>
              <w:marBottom w:val="0"/>
              <w:divBdr>
                <w:top w:val="none" w:sz="0" w:space="0" w:color="auto"/>
                <w:left w:val="none" w:sz="0" w:space="0" w:color="auto"/>
                <w:bottom w:val="none" w:sz="0" w:space="0" w:color="auto"/>
                <w:right w:val="none" w:sz="0" w:space="0" w:color="auto"/>
              </w:divBdr>
            </w:div>
            <w:div w:id="46519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6560">
      <w:bodyDiv w:val="1"/>
      <w:marLeft w:val="0"/>
      <w:marRight w:val="0"/>
      <w:marTop w:val="0"/>
      <w:marBottom w:val="0"/>
      <w:divBdr>
        <w:top w:val="none" w:sz="0" w:space="0" w:color="auto"/>
        <w:left w:val="none" w:sz="0" w:space="0" w:color="auto"/>
        <w:bottom w:val="none" w:sz="0" w:space="0" w:color="auto"/>
        <w:right w:val="none" w:sz="0" w:space="0" w:color="auto"/>
      </w:divBdr>
      <w:divsChild>
        <w:div w:id="1300375328">
          <w:marLeft w:val="0"/>
          <w:marRight w:val="0"/>
          <w:marTop w:val="0"/>
          <w:marBottom w:val="0"/>
          <w:divBdr>
            <w:top w:val="none" w:sz="0" w:space="0" w:color="auto"/>
            <w:left w:val="none" w:sz="0" w:space="0" w:color="auto"/>
            <w:bottom w:val="none" w:sz="0" w:space="0" w:color="auto"/>
            <w:right w:val="none" w:sz="0" w:space="0" w:color="auto"/>
          </w:divBdr>
          <w:divsChild>
            <w:div w:id="21319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38856">
      <w:bodyDiv w:val="1"/>
      <w:marLeft w:val="0"/>
      <w:marRight w:val="0"/>
      <w:marTop w:val="0"/>
      <w:marBottom w:val="0"/>
      <w:divBdr>
        <w:top w:val="none" w:sz="0" w:space="0" w:color="auto"/>
        <w:left w:val="none" w:sz="0" w:space="0" w:color="auto"/>
        <w:bottom w:val="none" w:sz="0" w:space="0" w:color="auto"/>
        <w:right w:val="none" w:sz="0" w:space="0" w:color="auto"/>
      </w:divBdr>
      <w:divsChild>
        <w:div w:id="348993420">
          <w:marLeft w:val="0"/>
          <w:marRight w:val="0"/>
          <w:marTop w:val="0"/>
          <w:marBottom w:val="0"/>
          <w:divBdr>
            <w:top w:val="none" w:sz="0" w:space="0" w:color="auto"/>
            <w:left w:val="none" w:sz="0" w:space="0" w:color="auto"/>
            <w:bottom w:val="none" w:sz="0" w:space="0" w:color="auto"/>
            <w:right w:val="none" w:sz="0" w:space="0" w:color="auto"/>
          </w:divBdr>
          <w:divsChild>
            <w:div w:id="816919681">
              <w:marLeft w:val="0"/>
              <w:marRight w:val="0"/>
              <w:marTop w:val="0"/>
              <w:marBottom w:val="0"/>
              <w:divBdr>
                <w:top w:val="none" w:sz="0" w:space="0" w:color="auto"/>
                <w:left w:val="none" w:sz="0" w:space="0" w:color="auto"/>
                <w:bottom w:val="none" w:sz="0" w:space="0" w:color="auto"/>
                <w:right w:val="none" w:sz="0" w:space="0" w:color="auto"/>
              </w:divBdr>
            </w:div>
            <w:div w:id="1388188946">
              <w:marLeft w:val="0"/>
              <w:marRight w:val="0"/>
              <w:marTop w:val="0"/>
              <w:marBottom w:val="0"/>
              <w:divBdr>
                <w:top w:val="none" w:sz="0" w:space="0" w:color="auto"/>
                <w:left w:val="none" w:sz="0" w:space="0" w:color="auto"/>
                <w:bottom w:val="none" w:sz="0" w:space="0" w:color="auto"/>
                <w:right w:val="none" w:sz="0" w:space="0" w:color="auto"/>
              </w:divBdr>
            </w:div>
            <w:div w:id="1573613479">
              <w:marLeft w:val="0"/>
              <w:marRight w:val="0"/>
              <w:marTop w:val="0"/>
              <w:marBottom w:val="0"/>
              <w:divBdr>
                <w:top w:val="none" w:sz="0" w:space="0" w:color="auto"/>
                <w:left w:val="none" w:sz="0" w:space="0" w:color="auto"/>
                <w:bottom w:val="none" w:sz="0" w:space="0" w:color="auto"/>
                <w:right w:val="none" w:sz="0" w:space="0" w:color="auto"/>
              </w:divBdr>
            </w:div>
            <w:div w:id="260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8309">
      <w:bodyDiv w:val="1"/>
      <w:marLeft w:val="0"/>
      <w:marRight w:val="0"/>
      <w:marTop w:val="0"/>
      <w:marBottom w:val="0"/>
      <w:divBdr>
        <w:top w:val="none" w:sz="0" w:space="0" w:color="auto"/>
        <w:left w:val="none" w:sz="0" w:space="0" w:color="auto"/>
        <w:bottom w:val="none" w:sz="0" w:space="0" w:color="auto"/>
        <w:right w:val="none" w:sz="0" w:space="0" w:color="auto"/>
      </w:divBdr>
      <w:divsChild>
        <w:div w:id="741637369">
          <w:marLeft w:val="0"/>
          <w:marRight w:val="0"/>
          <w:marTop w:val="0"/>
          <w:marBottom w:val="0"/>
          <w:divBdr>
            <w:top w:val="none" w:sz="0" w:space="0" w:color="auto"/>
            <w:left w:val="none" w:sz="0" w:space="0" w:color="auto"/>
            <w:bottom w:val="none" w:sz="0" w:space="0" w:color="auto"/>
            <w:right w:val="none" w:sz="0" w:space="0" w:color="auto"/>
          </w:divBdr>
          <w:divsChild>
            <w:div w:id="416828287">
              <w:marLeft w:val="0"/>
              <w:marRight w:val="0"/>
              <w:marTop w:val="0"/>
              <w:marBottom w:val="0"/>
              <w:divBdr>
                <w:top w:val="none" w:sz="0" w:space="0" w:color="auto"/>
                <w:left w:val="none" w:sz="0" w:space="0" w:color="auto"/>
                <w:bottom w:val="none" w:sz="0" w:space="0" w:color="auto"/>
                <w:right w:val="none" w:sz="0" w:space="0" w:color="auto"/>
              </w:divBdr>
            </w:div>
            <w:div w:id="1760297382">
              <w:marLeft w:val="0"/>
              <w:marRight w:val="0"/>
              <w:marTop w:val="0"/>
              <w:marBottom w:val="0"/>
              <w:divBdr>
                <w:top w:val="none" w:sz="0" w:space="0" w:color="auto"/>
                <w:left w:val="none" w:sz="0" w:space="0" w:color="auto"/>
                <w:bottom w:val="none" w:sz="0" w:space="0" w:color="auto"/>
                <w:right w:val="none" w:sz="0" w:space="0" w:color="auto"/>
              </w:divBdr>
            </w:div>
            <w:div w:id="1452481422">
              <w:marLeft w:val="0"/>
              <w:marRight w:val="0"/>
              <w:marTop w:val="0"/>
              <w:marBottom w:val="0"/>
              <w:divBdr>
                <w:top w:val="none" w:sz="0" w:space="0" w:color="auto"/>
                <w:left w:val="none" w:sz="0" w:space="0" w:color="auto"/>
                <w:bottom w:val="none" w:sz="0" w:space="0" w:color="auto"/>
                <w:right w:val="none" w:sz="0" w:space="0" w:color="auto"/>
              </w:divBdr>
            </w:div>
            <w:div w:id="596404481">
              <w:marLeft w:val="0"/>
              <w:marRight w:val="0"/>
              <w:marTop w:val="0"/>
              <w:marBottom w:val="0"/>
              <w:divBdr>
                <w:top w:val="none" w:sz="0" w:space="0" w:color="auto"/>
                <w:left w:val="none" w:sz="0" w:space="0" w:color="auto"/>
                <w:bottom w:val="none" w:sz="0" w:space="0" w:color="auto"/>
                <w:right w:val="none" w:sz="0" w:space="0" w:color="auto"/>
              </w:divBdr>
            </w:div>
            <w:div w:id="1888031498">
              <w:marLeft w:val="0"/>
              <w:marRight w:val="0"/>
              <w:marTop w:val="0"/>
              <w:marBottom w:val="0"/>
              <w:divBdr>
                <w:top w:val="none" w:sz="0" w:space="0" w:color="auto"/>
                <w:left w:val="none" w:sz="0" w:space="0" w:color="auto"/>
                <w:bottom w:val="none" w:sz="0" w:space="0" w:color="auto"/>
                <w:right w:val="none" w:sz="0" w:space="0" w:color="auto"/>
              </w:divBdr>
            </w:div>
            <w:div w:id="1963148951">
              <w:marLeft w:val="0"/>
              <w:marRight w:val="0"/>
              <w:marTop w:val="0"/>
              <w:marBottom w:val="0"/>
              <w:divBdr>
                <w:top w:val="none" w:sz="0" w:space="0" w:color="auto"/>
                <w:left w:val="none" w:sz="0" w:space="0" w:color="auto"/>
                <w:bottom w:val="none" w:sz="0" w:space="0" w:color="auto"/>
                <w:right w:val="none" w:sz="0" w:space="0" w:color="auto"/>
              </w:divBdr>
            </w:div>
            <w:div w:id="540244311">
              <w:marLeft w:val="0"/>
              <w:marRight w:val="0"/>
              <w:marTop w:val="0"/>
              <w:marBottom w:val="0"/>
              <w:divBdr>
                <w:top w:val="none" w:sz="0" w:space="0" w:color="auto"/>
                <w:left w:val="none" w:sz="0" w:space="0" w:color="auto"/>
                <w:bottom w:val="none" w:sz="0" w:space="0" w:color="auto"/>
                <w:right w:val="none" w:sz="0" w:space="0" w:color="auto"/>
              </w:divBdr>
            </w:div>
            <w:div w:id="785739791">
              <w:marLeft w:val="0"/>
              <w:marRight w:val="0"/>
              <w:marTop w:val="0"/>
              <w:marBottom w:val="0"/>
              <w:divBdr>
                <w:top w:val="none" w:sz="0" w:space="0" w:color="auto"/>
                <w:left w:val="none" w:sz="0" w:space="0" w:color="auto"/>
                <w:bottom w:val="none" w:sz="0" w:space="0" w:color="auto"/>
                <w:right w:val="none" w:sz="0" w:space="0" w:color="auto"/>
              </w:divBdr>
            </w:div>
            <w:div w:id="446239717">
              <w:marLeft w:val="0"/>
              <w:marRight w:val="0"/>
              <w:marTop w:val="0"/>
              <w:marBottom w:val="0"/>
              <w:divBdr>
                <w:top w:val="none" w:sz="0" w:space="0" w:color="auto"/>
                <w:left w:val="none" w:sz="0" w:space="0" w:color="auto"/>
                <w:bottom w:val="none" w:sz="0" w:space="0" w:color="auto"/>
                <w:right w:val="none" w:sz="0" w:space="0" w:color="auto"/>
              </w:divBdr>
            </w:div>
            <w:div w:id="1090589939">
              <w:marLeft w:val="0"/>
              <w:marRight w:val="0"/>
              <w:marTop w:val="0"/>
              <w:marBottom w:val="0"/>
              <w:divBdr>
                <w:top w:val="none" w:sz="0" w:space="0" w:color="auto"/>
                <w:left w:val="none" w:sz="0" w:space="0" w:color="auto"/>
                <w:bottom w:val="none" w:sz="0" w:space="0" w:color="auto"/>
                <w:right w:val="none" w:sz="0" w:space="0" w:color="auto"/>
              </w:divBdr>
            </w:div>
            <w:div w:id="880435576">
              <w:marLeft w:val="0"/>
              <w:marRight w:val="0"/>
              <w:marTop w:val="0"/>
              <w:marBottom w:val="0"/>
              <w:divBdr>
                <w:top w:val="none" w:sz="0" w:space="0" w:color="auto"/>
                <w:left w:val="none" w:sz="0" w:space="0" w:color="auto"/>
                <w:bottom w:val="none" w:sz="0" w:space="0" w:color="auto"/>
                <w:right w:val="none" w:sz="0" w:space="0" w:color="auto"/>
              </w:divBdr>
            </w:div>
            <w:div w:id="1516965096">
              <w:marLeft w:val="0"/>
              <w:marRight w:val="0"/>
              <w:marTop w:val="0"/>
              <w:marBottom w:val="0"/>
              <w:divBdr>
                <w:top w:val="none" w:sz="0" w:space="0" w:color="auto"/>
                <w:left w:val="none" w:sz="0" w:space="0" w:color="auto"/>
                <w:bottom w:val="none" w:sz="0" w:space="0" w:color="auto"/>
                <w:right w:val="none" w:sz="0" w:space="0" w:color="auto"/>
              </w:divBdr>
            </w:div>
            <w:div w:id="6016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15061">
      <w:bodyDiv w:val="1"/>
      <w:marLeft w:val="0"/>
      <w:marRight w:val="0"/>
      <w:marTop w:val="0"/>
      <w:marBottom w:val="0"/>
      <w:divBdr>
        <w:top w:val="none" w:sz="0" w:space="0" w:color="auto"/>
        <w:left w:val="none" w:sz="0" w:space="0" w:color="auto"/>
        <w:bottom w:val="none" w:sz="0" w:space="0" w:color="auto"/>
        <w:right w:val="none" w:sz="0" w:space="0" w:color="auto"/>
      </w:divBdr>
      <w:divsChild>
        <w:div w:id="1897430322">
          <w:marLeft w:val="0"/>
          <w:marRight w:val="0"/>
          <w:marTop w:val="0"/>
          <w:marBottom w:val="0"/>
          <w:divBdr>
            <w:top w:val="none" w:sz="0" w:space="0" w:color="auto"/>
            <w:left w:val="none" w:sz="0" w:space="0" w:color="auto"/>
            <w:bottom w:val="none" w:sz="0" w:space="0" w:color="auto"/>
            <w:right w:val="none" w:sz="0" w:space="0" w:color="auto"/>
          </w:divBdr>
          <w:divsChild>
            <w:div w:id="9922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7914">
      <w:bodyDiv w:val="1"/>
      <w:marLeft w:val="0"/>
      <w:marRight w:val="0"/>
      <w:marTop w:val="0"/>
      <w:marBottom w:val="0"/>
      <w:divBdr>
        <w:top w:val="none" w:sz="0" w:space="0" w:color="auto"/>
        <w:left w:val="none" w:sz="0" w:space="0" w:color="auto"/>
        <w:bottom w:val="none" w:sz="0" w:space="0" w:color="auto"/>
        <w:right w:val="none" w:sz="0" w:space="0" w:color="auto"/>
      </w:divBdr>
      <w:divsChild>
        <w:div w:id="147523942">
          <w:marLeft w:val="0"/>
          <w:marRight w:val="0"/>
          <w:marTop w:val="0"/>
          <w:marBottom w:val="0"/>
          <w:divBdr>
            <w:top w:val="none" w:sz="0" w:space="0" w:color="auto"/>
            <w:left w:val="none" w:sz="0" w:space="0" w:color="auto"/>
            <w:bottom w:val="none" w:sz="0" w:space="0" w:color="auto"/>
            <w:right w:val="none" w:sz="0" w:space="0" w:color="auto"/>
          </w:divBdr>
          <w:divsChild>
            <w:div w:id="1921014999">
              <w:marLeft w:val="0"/>
              <w:marRight w:val="0"/>
              <w:marTop w:val="0"/>
              <w:marBottom w:val="0"/>
              <w:divBdr>
                <w:top w:val="none" w:sz="0" w:space="0" w:color="auto"/>
                <w:left w:val="none" w:sz="0" w:space="0" w:color="auto"/>
                <w:bottom w:val="none" w:sz="0" w:space="0" w:color="auto"/>
                <w:right w:val="none" w:sz="0" w:space="0" w:color="auto"/>
              </w:divBdr>
            </w:div>
            <w:div w:id="885486900">
              <w:marLeft w:val="0"/>
              <w:marRight w:val="0"/>
              <w:marTop w:val="0"/>
              <w:marBottom w:val="0"/>
              <w:divBdr>
                <w:top w:val="none" w:sz="0" w:space="0" w:color="auto"/>
                <w:left w:val="none" w:sz="0" w:space="0" w:color="auto"/>
                <w:bottom w:val="none" w:sz="0" w:space="0" w:color="auto"/>
                <w:right w:val="none" w:sz="0" w:space="0" w:color="auto"/>
              </w:divBdr>
            </w:div>
            <w:div w:id="2028867342">
              <w:marLeft w:val="0"/>
              <w:marRight w:val="0"/>
              <w:marTop w:val="0"/>
              <w:marBottom w:val="0"/>
              <w:divBdr>
                <w:top w:val="none" w:sz="0" w:space="0" w:color="auto"/>
                <w:left w:val="none" w:sz="0" w:space="0" w:color="auto"/>
                <w:bottom w:val="none" w:sz="0" w:space="0" w:color="auto"/>
                <w:right w:val="none" w:sz="0" w:space="0" w:color="auto"/>
              </w:divBdr>
            </w:div>
            <w:div w:id="287051657">
              <w:marLeft w:val="0"/>
              <w:marRight w:val="0"/>
              <w:marTop w:val="0"/>
              <w:marBottom w:val="0"/>
              <w:divBdr>
                <w:top w:val="none" w:sz="0" w:space="0" w:color="auto"/>
                <w:left w:val="none" w:sz="0" w:space="0" w:color="auto"/>
                <w:bottom w:val="none" w:sz="0" w:space="0" w:color="auto"/>
                <w:right w:val="none" w:sz="0" w:space="0" w:color="auto"/>
              </w:divBdr>
            </w:div>
            <w:div w:id="231936525">
              <w:marLeft w:val="0"/>
              <w:marRight w:val="0"/>
              <w:marTop w:val="0"/>
              <w:marBottom w:val="0"/>
              <w:divBdr>
                <w:top w:val="none" w:sz="0" w:space="0" w:color="auto"/>
                <w:left w:val="none" w:sz="0" w:space="0" w:color="auto"/>
                <w:bottom w:val="none" w:sz="0" w:space="0" w:color="auto"/>
                <w:right w:val="none" w:sz="0" w:space="0" w:color="auto"/>
              </w:divBdr>
            </w:div>
            <w:div w:id="2105415678">
              <w:marLeft w:val="0"/>
              <w:marRight w:val="0"/>
              <w:marTop w:val="0"/>
              <w:marBottom w:val="0"/>
              <w:divBdr>
                <w:top w:val="none" w:sz="0" w:space="0" w:color="auto"/>
                <w:left w:val="none" w:sz="0" w:space="0" w:color="auto"/>
                <w:bottom w:val="none" w:sz="0" w:space="0" w:color="auto"/>
                <w:right w:val="none" w:sz="0" w:space="0" w:color="auto"/>
              </w:divBdr>
            </w:div>
            <w:div w:id="1997569461">
              <w:marLeft w:val="0"/>
              <w:marRight w:val="0"/>
              <w:marTop w:val="0"/>
              <w:marBottom w:val="0"/>
              <w:divBdr>
                <w:top w:val="none" w:sz="0" w:space="0" w:color="auto"/>
                <w:left w:val="none" w:sz="0" w:space="0" w:color="auto"/>
                <w:bottom w:val="none" w:sz="0" w:space="0" w:color="auto"/>
                <w:right w:val="none" w:sz="0" w:space="0" w:color="auto"/>
              </w:divBdr>
            </w:div>
            <w:div w:id="995886439">
              <w:marLeft w:val="0"/>
              <w:marRight w:val="0"/>
              <w:marTop w:val="0"/>
              <w:marBottom w:val="0"/>
              <w:divBdr>
                <w:top w:val="none" w:sz="0" w:space="0" w:color="auto"/>
                <w:left w:val="none" w:sz="0" w:space="0" w:color="auto"/>
                <w:bottom w:val="none" w:sz="0" w:space="0" w:color="auto"/>
                <w:right w:val="none" w:sz="0" w:space="0" w:color="auto"/>
              </w:divBdr>
            </w:div>
            <w:div w:id="1286812793">
              <w:marLeft w:val="0"/>
              <w:marRight w:val="0"/>
              <w:marTop w:val="0"/>
              <w:marBottom w:val="0"/>
              <w:divBdr>
                <w:top w:val="none" w:sz="0" w:space="0" w:color="auto"/>
                <w:left w:val="none" w:sz="0" w:space="0" w:color="auto"/>
                <w:bottom w:val="none" w:sz="0" w:space="0" w:color="auto"/>
                <w:right w:val="none" w:sz="0" w:space="0" w:color="auto"/>
              </w:divBdr>
            </w:div>
            <w:div w:id="437144197">
              <w:marLeft w:val="0"/>
              <w:marRight w:val="0"/>
              <w:marTop w:val="0"/>
              <w:marBottom w:val="0"/>
              <w:divBdr>
                <w:top w:val="none" w:sz="0" w:space="0" w:color="auto"/>
                <w:left w:val="none" w:sz="0" w:space="0" w:color="auto"/>
                <w:bottom w:val="none" w:sz="0" w:space="0" w:color="auto"/>
                <w:right w:val="none" w:sz="0" w:space="0" w:color="auto"/>
              </w:divBdr>
            </w:div>
            <w:div w:id="1880166410">
              <w:marLeft w:val="0"/>
              <w:marRight w:val="0"/>
              <w:marTop w:val="0"/>
              <w:marBottom w:val="0"/>
              <w:divBdr>
                <w:top w:val="none" w:sz="0" w:space="0" w:color="auto"/>
                <w:left w:val="none" w:sz="0" w:space="0" w:color="auto"/>
                <w:bottom w:val="none" w:sz="0" w:space="0" w:color="auto"/>
                <w:right w:val="none" w:sz="0" w:space="0" w:color="auto"/>
              </w:divBdr>
            </w:div>
            <w:div w:id="1345471299">
              <w:marLeft w:val="0"/>
              <w:marRight w:val="0"/>
              <w:marTop w:val="0"/>
              <w:marBottom w:val="0"/>
              <w:divBdr>
                <w:top w:val="none" w:sz="0" w:space="0" w:color="auto"/>
                <w:left w:val="none" w:sz="0" w:space="0" w:color="auto"/>
                <w:bottom w:val="none" w:sz="0" w:space="0" w:color="auto"/>
                <w:right w:val="none" w:sz="0" w:space="0" w:color="auto"/>
              </w:divBdr>
            </w:div>
            <w:div w:id="1871451191">
              <w:marLeft w:val="0"/>
              <w:marRight w:val="0"/>
              <w:marTop w:val="0"/>
              <w:marBottom w:val="0"/>
              <w:divBdr>
                <w:top w:val="none" w:sz="0" w:space="0" w:color="auto"/>
                <w:left w:val="none" w:sz="0" w:space="0" w:color="auto"/>
                <w:bottom w:val="none" w:sz="0" w:space="0" w:color="auto"/>
                <w:right w:val="none" w:sz="0" w:space="0" w:color="auto"/>
              </w:divBdr>
            </w:div>
            <w:div w:id="317922085">
              <w:marLeft w:val="0"/>
              <w:marRight w:val="0"/>
              <w:marTop w:val="0"/>
              <w:marBottom w:val="0"/>
              <w:divBdr>
                <w:top w:val="none" w:sz="0" w:space="0" w:color="auto"/>
                <w:left w:val="none" w:sz="0" w:space="0" w:color="auto"/>
                <w:bottom w:val="none" w:sz="0" w:space="0" w:color="auto"/>
                <w:right w:val="none" w:sz="0" w:space="0" w:color="auto"/>
              </w:divBdr>
            </w:div>
            <w:div w:id="1569002197">
              <w:marLeft w:val="0"/>
              <w:marRight w:val="0"/>
              <w:marTop w:val="0"/>
              <w:marBottom w:val="0"/>
              <w:divBdr>
                <w:top w:val="none" w:sz="0" w:space="0" w:color="auto"/>
                <w:left w:val="none" w:sz="0" w:space="0" w:color="auto"/>
                <w:bottom w:val="none" w:sz="0" w:space="0" w:color="auto"/>
                <w:right w:val="none" w:sz="0" w:space="0" w:color="auto"/>
              </w:divBdr>
            </w:div>
            <w:div w:id="2034261543">
              <w:marLeft w:val="0"/>
              <w:marRight w:val="0"/>
              <w:marTop w:val="0"/>
              <w:marBottom w:val="0"/>
              <w:divBdr>
                <w:top w:val="none" w:sz="0" w:space="0" w:color="auto"/>
                <w:left w:val="none" w:sz="0" w:space="0" w:color="auto"/>
                <w:bottom w:val="none" w:sz="0" w:space="0" w:color="auto"/>
                <w:right w:val="none" w:sz="0" w:space="0" w:color="auto"/>
              </w:divBdr>
            </w:div>
            <w:div w:id="552616979">
              <w:marLeft w:val="0"/>
              <w:marRight w:val="0"/>
              <w:marTop w:val="0"/>
              <w:marBottom w:val="0"/>
              <w:divBdr>
                <w:top w:val="none" w:sz="0" w:space="0" w:color="auto"/>
                <w:left w:val="none" w:sz="0" w:space="0" w:color="auto"/>
                <w:bottom w:val="none" w:sz="0" w:space="0" w:color="auto"/>
                <w:right w:val="none" w:sz="0" w:space="0" w:color="auto"/>
              </w:divBdr>
            </w:div>
            <w:div w:id="505360709">
              <w:marLeft w:val="0"/>
              <w:marRight w:val="0"/>
              <w:marTop w:val="0"/>
              <w:marBottom w:val="0"/>
              <w:divBdr>
                <w:top w:val="none" w:sz="0" w:space="0" w:color="auto"/>
                <w:left w:val="none" w:sz="0" w:space="0" w:color="auto"/>
                <w:bottom w:val="none" w:sz="0" w:space="0" w:color="auto"/>
                <w:right w:val="none" w:sz="0" w:space="0" w:color="auto"/>
              </w:divBdr>
            </w:div>
            <w:div w:id="865943466">
              <w:marLeft w:val="0"/>
              <w:marRight w:val="0"/>
              <w:marTop w:val="0"/>
              <w:marBottom w:val="0"/>
              <w:divBdr>
                <w:top w:val="none" w:sz="0" w:space="0" w:color="auto"/>
                <w:left w:val="none" w:sz="0" w:space="0" w:color="auto"/>
                <w:bottom w:val="none" w:sz="0" w:space="0" w:color="auto"/>
                <w:right w:val="none" w:sz="0" w:space="0" w:color="auto"/>
              </w:divBdr>
            </w:div>
            <w:div w:id="1786850984">
              <w:marLeft w:val="0"/>
              <w:marRight w:val="0"/>
              <w:marTop w:val="0"/>
              <w:marBottom w:val="0"/>
              <w:divBdr>
                <w:top w:val="none" w:sz="0" w:space="0" w:color="auto"/>
                <w:left w:val="none" w:sz="0" w:space="0" w:color="auto"/>
                <w:bottom w:val="none" w:sz="0" w:space="0" w:color="auto"/>
                <w:right w:val="none" w:sz="0" w:space="0" w:color="auto"/>
              </w:divBdr>
            </w:div>
            <w:div w:id="1709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4676">
      <w:bodyDiv w:val="1"/>
      <w:marLeft w:val="0"/>
      <w:marRight w:val="0"/>
      <w:marTop w:val="0"/>
      <w:marBottom w:val="0"/>
      <w:divBdr>
        <w:top w:val="none" w:sz="0" w:space="0" w:color="auto"/>
        <w:left w:val="none" w:sz="0" w:space="0" w:color="auto"/>
        <w:bottom w:val="none" w:sz="0" w:space="0" w:color="auto"/>
        <w:right w:val="none" w:sz="0" w:space="0" w:color="auto"/>
      </w:divBdr>
      <w:divsChild>
        <w:div w:id="690566205">
          <w:marLeft w:val="0"/>
          <w:marRight w:val="0"/>
          <w:marTop w:val="0"/>
          <w:marBottom w:val="0"/>
          <w:divBdr>
            <w:top w:val="none" w:sz="0" w:space="0" w:color="auto"/>
            <w:left w:val="none" w:sz="0" w:space="0" w:color="auto"/>
            <w:bottom w:val="none" w:sz="0" w:space="0" w:color="auto"/>
            <w:right w:val="none" w:sz="0" w:space="0" w:color="auto"/>
          </w:divBdr>
          <w:divsChild>
            <w:div w:id="17072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72">
      <w:bodyDiv w:val="1"/>
      <w:marLeft w:val="0"/>
      <w:marRight w:val="0"/>
      <w:marTop w:val="0"/>
      <w:marBottom w:val="0"/>
      <w:divBdr>
        <w:top w:val="none" w:sz="0" w:space="0" w:color="auto"/>
        <w:left w:val="none" w:sz="0" w:space="0" w:color="auto"/>
        <w:bottom w:val="none" w:sz="0" w:space="0" w:color="auto"/>
        <w:right w:val="none" w:sz="0" w:space="0" w:color="auto"/>
      </w:divBdr>
      <w:divsChild>
        <w:div w:id="945963274">
          <w:marLeft w:val="0"/>
          <w:marRight w:val="0"/>
          <w:marTop w:val="0"/>
          <w:marBottom w:val="0"/>
          <w:divBdr>
            <w:top w:val="none" w:sz="0" w:space="0" w:color="auto"/>
            <w:left w:val="none" w:sz="0" w:space="0" w:color="auto"/>
            <w:bottom w:val="none" w:sz="0" w:space="0" w:color="auto"/>
            <w:right w:val="none" w:sz="0" w:space="0" w:color="auto"/>
          </w:divBdr>
          <w:divsChild>
            <w:div w:id="7948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1364">
      <w:bodyDiv w:val="1"/>
      <w:marLeft w:val="0"/>
      <w:marRight w:val="0"/>
      <w:marTop w:val="0"/>
      <w:marBottom w:val="0"/>
      <w:divBdr>
        <w:top w:val="none" w:sz="0" w:space="0" w:color="auto"/>
        <w:left w:val="none" w:sz="0" w:space="0" w:color="auto"/>
        <w:bottom w:val="none" w:sz="0" w:space="0" w:color="auto"/>
        <w:right w:val="none" w:sz="0" w:space="0" w:color="auto"/>
      </w:divBdr>
    </w:div>
    <w:div w:id="775366451">
      <w:bodyDiv w:val="1"/>
      <w:marLeft w:val="0"/>
      <w:marRight w:val="0"/>
      <w:marTop w:val="0"/>
      <w:marBottom w:val="0"/>
      <w:divBdr>
        <w:top w:val="none" w:sz="0" w:space="0" w:color="auto"/>
        <w:left w:val="none" w:sz="0" w:space="0" w:color="auto"/>
        <w:bottom w:val="none" w:sz="0" w:space="0" w:color="auto"/>
        <w:right w:val="none" w:sz="0" w:space="0" w:color="auto"/>
      </w:divBdr>
    </w:div>
    <w:div w:id="856240088">
      <w:bodyDiv w:val="1"/>
      <w:marLeft w:val="0"/>
      <w:marRight w:val="0"/>
      <w:marTop w:val="0"/>
      <w:marBottom w:val="0"/>
      <w:divBdr>
        <w:top w:val="none" w:sz="0" w:space="0" w:color="auto"/>
        <w:left w:val="none" w:sz="0" w:space="0" w:color="auto"/>
        <w:bottom w:val="none" w:sz="0" w:space="0" w:color="auto"/>
        <w:right w:val="none" w:sz="0" w:space="0" w:color="auto"/>
      </w:divBdr>
    </w:div>
    <w:div w:id="867917175">
      <w:bodyDiv w:val="1"/>
      <w:marLeft w:val="0"/>
      <w:marRight w:val="0"/>
      <w:marTop w:val="0"/>
      <w:marBottom w:val="0"/>
      <w:divBdr>
        <w:top w:val="none" w:sz="0" w:space="0" w:color="auto"/>
        <w:left w:val="none" w:sz="0" w:space="0" w:color="auto"/>
        <w:bottom w:val="none" w:sz="0" w:space="0" w:color="auto"/>
        <w:right w:val="none" w:sz="0" w:space="0" w:color="auto"/>
      </w:divBdr>
      <w:divsChild>
        <w:div w:id="481235724">
          <w:marLeft w:val="0"/>
          <w:marRight w:val="0"/>
          <w:marTop w:val="0"/>
          <w:marBottom w:val="0"/>
          <w:divBdr>
            <w:top w:val="none" w:sz="0" w:space="0" w:color="auto"/>
            <w:left w:val="none" w:sz="0" w:space="0" w:color="auto"/>
            <w:bottom w:val="none" w:sz="0" w:space="0" w:color="auto"/>
            <w:right w:val="none" w:sz="0" w:space="0" w:color="auto"/>
          </w:divBdr>
          <w:divsChild>
            <w:div w:id="1723023600">
              <w:marLeft w:val="0"/>
              <w:marRight w:val="0"/>
              <w:marTop w:val="0"/>
              <w:marBottom w:val="0"/>
              <w:divBdr>
                <w:top w:val="none" w:sz="0" w:space="0" w:color="auto"/>
                <w:left w:val="none" w:sz="0" w:space="0" w:color="auto"/>
                <w:bottom w:val="none" w:sz="0" w:space="0" w:color="auto"/>
                <w:right w:val="none" w:sz="0" w:space="0" w:color="auto"/>
              </w:divBdr>
            </w:div>
            <w:div w:id="1508254458">
              <w:marLeft w:val="0"/>
              <w:marRight w:val="0"/>
              <w:marTop w:val="0"/>
              <w:marBottom w:val="0"/>
              <w:divBdr>
                <w:top w:val="none" w:sz="0" w:space="0" w:color="auto"/>
                <w:left w:val="none" w:sz="0" w:space="0" w:color="auto"/>
                <w:bottom w:val="none" w:sz="0" w:space="0" w:color="auto"/>
                <w:right w:val="none" w:sz="0" w:space="0" w:color="auto"/>
              </w:divBdr>
            </w:div>
            <w:div w:id="149757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73516">
      <w:bodyDiv w:val="1"/>
      <w:marLeft w:val="0"/>
      <w:marRight w:val="0"/>
      <w:marTop w:val="0"/>
      <w:marBottom w:val="0"/>
      <w:divBdr>
        <w:top w:val="none" w:sz="0" w:space="0" w:color="auto"/>
        <w:left w:val="none" w:sz="0" w:space="0" w:color="auto"/>
        <w:bottom w:val="none" w:sz="0" w:space="0" w:color="auto"/>
        <w:right w:val="none" w:sz="0" w:space="0" w:color="auto"/>
      </w:divBdr>
      <w:divsChild>
        <w:div w:id="756287964">
          <w:marLeft w:val="0"/>
          <w:marRight w:val="0"/>
          <w:marTop w:val="0"/>
          <w:marBottom w:val="0"/>
          <w:divBdr>
            <w:top w:val="none" w:sz="0" w:space="0" w:color="auto"/>
            <w:left w:val="none" w:sz="0" w:space="0" w:color="auto"/>
            <w:bottom w:val="none" w:sz="0" w:space="0" w:color="auto"/>
            <w:right w:val="none" w:sz="0" w:space="0" w:color="auto"/>
          </w:divBdr>
          <w:divsChild>
            <w:div w:id="461272764">
              <w:marLeft w:val="0"/>
              <w:marRight w:val="0"/>
              <w:marTop w:val="0"/>
              <w:marBottom w:val="0"/>
              <w:divBdr>
                <w:top w:val="none" w:sz="0" w:space="0" w:color="auto"/>
                <w:left w:val="none" w:sz="0" w:space="0" w:color="auto"/>
                <w:bottom w:val="none" w:sz="0" w:space="0" w:color="auto"/>
                <w:right w:val="none" w:sz="0" w:space="0" w:color="auto"/>
              </w:divBdr>
            </w:div>
            <w:div w:id="712392375">
              <w:marLeft w:val="0"/>
              <w:marRight w:val="0"/>
              <w:marTop w:val="0"/>
              <w:marBottom w:val="0"/>
              <w:divBdr>
                <w:top w:val="none" w:sz="0" w:space="0" w:color="auto"/>
                <w:left w:val="none" w:sz="0" w:space="0" w:color="auto"/>
                <w:bottom w:val="none" w:sz="0" w:space="0" w:color="auto"/>
                <w:right w:val="none" w:sz="0" w:space="0" w:color="auto"/>
              </w:divBdr>
            </w:div>
            <w:div w:id="2133211490">
              <w:marLeft w:val="0"/>
              <w:marRight w:val="0"/>
              <w:marTop w:val="0"/>
              <w:marBottom w:val="0"/>
              <w:divBdr>
                <w:top w:val="none" w:sz="0" w:space="0" w:color="auto"/>
                <w:left w:val="none" w:sz="0" w:space="0" w:color="auto"/>
                <w:bottom w:val="none" w:sz="0" w:space="0" w:color="auto"/>
                <w:right w:val="none" w:sz="0" w:space="0" w:color="auto"/>
              </w:divBdr>
            </w:div>
            <w:div w:id="18485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6601">
      <w:bodyDiv w:val="1"/>
      <w:marLeft w:val="0"/>
      <w:marRight w:val="0"/>
      <w:marTop w:val="0"/>
      <w:marBottom w:val="0"/>
      <w:divBdr>
        <w:top w:val="none" w:sz="0" w:space="0" w:color="auto"/>
        <w:left w:val="none" w:sz="0" w:space="0" w:color="auto"/>
        <w:bottom w:val="none" w:sz="0" w:space="0" w:color="auto"/>
        <w:right w:val="none" w:sz="0" w:space="0" w:color="auto"/>
      </w:divBdr>
      <w:divsChild>
        <w:div w:id="802621332">
          <w:marLeft w:val="0"/>
          <w:marRight w:val="0"/>
          <w:marTop w:val="0"/>
          <w:marBottom w:val="0"/>
          <w:divBdr>
            <w:top w:val="none" w:sz="0" w:space="0" w:color="auto"/>
            <w:left w:val="none" w:sz="0" w:space="0" w:color="auto"/>
            <w:bottom w:val="none" w:sz="0" w:space="0" w:color="auto"/>
            <w:right w:val="none" w:sz="0" w:space="0" w:color="auto"/>
          </w:divBdr>
          <w:divsChild>
            <w:div w:id="1133214615">
              <w:marLeft w:val="0"/>
              <w:marRight w:val="0"/>
              <w:marTop w:val="0"/>
              <w:marBottom w:val="0"/>
              <w:divBdr>
                <w:top w:val="none" w:sz="0" w:space="0" w:color="auto"/>
                <w:left w:val="none" w:sz="0" w:space="0" w:color="auto"/>
                <w:bottom w:val="none" w:sz="0" w:space="0" w:color="auto"/>
                <w:right w:val="none" w:sz="0" w:space="0" w:color="auto"/>
              </w:divBdr>
            </w:div>
            <w:div w:id="2140607564">
              <w:marLeft w:val="0"/>
              <w:marRight w:val="0"/>
              <w:marTop w:val="0"/>
              <w:marBottom w:val="0"/>
              <w:divBdr>
                <w:top w:val="none" w:sz="0" w:space="0" w:color="auto"/>
                <w:left w:val="none" w:sz="0" w:space="0" w:color="auto"/>
                <w:bottom w:val="none" w:sz="0" w:space="0" w:color="auto"/>
                <w:right w:val="none" w:sz="0" w:space="0" w:color="auto"/>
              </w:divBdr>
            </w:div>
            <w:div w:id="919601430">
              <w:marLeft w:val="0"/>
              <w:marRight w:val="0"/>
              <w:marTop w:val="0"/>
              <w:marBottom w:val="0"/>
              <w:divBdr>
                <w:top w:val="none" w:sz="0" w:space="0" w:color="auto"/>
                <w:left w:val="none" w:sz="0" w:space="0" w:color="auto"/>
                <w:bottom w:val="none" w:sz="0" w:space="0" w:color="auto"/>
                <w:right w:val="none" w:sz="0" w:space="0" w:color="auto"/>
              </w:divBdr>
            </w:div>
            <w:div w:id="675422768">
              <w:marLeft w:val="0"/>
              <w:marRight w:val="0"/>
              <w:marTop w:val="0"/>
              <w:marBottom w:val="0"/>
              <w:divBdr>
                <w:top w:val="none" w:sz="0" w:space="0" w:color="auto"/>
                <w:left w:val="none" w:sz="0" w:space="0" w:color="auto"/>
                <w:bottom w:val="none" w:sz="0" w:space="0" w:color="auto"/>
                <w:right w:val="none" w:sz="0" w:space="0" w:color="auto"/>
              </w:divBdr>
            </w:div>
            <w:div w:id="739405184">
              <w:marLeft w:val="0"/>
              <w:marRight w:val="0"/>
              <w:marTop w:val="0"/>
              <w:marBottom w:val="0"/>
              <w:divBdr>
                <w:top w:val="none" w:sz="0" w:space="0" w:color="auto"/>
                <w:left w:val="none" w:sz="0" w:space="0" w:color="auto"/>
                <w:bottom w:val="none" w:sz="0" w:space="0" w:color="auto"/>
                <w:right w:val="none" w:sz="0" w:space="0" w:color="auto"/>
              </w:divBdr>
            </w:div>
            <w:div w:id="1886597383">
              <w:marLeft w:val="0"/>
              <w:marRight w:val="0"/>
              <w:marTop w:val="0"/>
              <w:marBottom w:val="0"/>
              <w:divBdr>
                <w:top w:val="none" w:sz="0" w:space="0" w:color="auto"/>
                <w:left w:val="none" w:sz="0" w:space="0" w:color="auto"/>
                <w:bottom w:val="none" w:sz="0" w:space="0" w:color="auto"/>
                <w:right w:val="none" w:sz="0" w:space="0" w:color="auto"/>
              </w:divBdr>
            </w:div>
            <w:div w:id="1753963791">
              <w:marLeft w:val="0"/>
              <w:marRight w:val="0"/>
              <w:marTop w:val="0"/>
              <w:marBottom w:val="0"/>
              <w:divBdr>
                <w:top w:val="none" w:sz="0" w:space="0" w:color="auto"/>
                <w:left w:val="none" w:sz="0" w:space="0" w:color="auto"/>
                <w:bottom w:val="none" w:sz="0" w:space="0" w:color="auto"/>
                <w:right w:val="none" w:sz="0" w:space="0" w:color="auto"/>
              </w:divBdr>
            </w:div>
            <w:div w:id="512382131">
              <w:marLeft w:val="0"/>
              <w:marRight w:val="0"/>
              <w:marTop w:val="0"/>
              <w:marBottom w:val="0"/>
              <w:divBdr>
                <w:top w:val="none" w:sz="0" w:space="0" w:color="auto"/>
                <w:left w:val="none" w:sz="0" w:space="0" w:color="auto"/>
                <w:bottom w:val="none" w:sz="0" w:space="0" w:color="auto"/>
                <w:right w:val="none" w:sz="0" w:space="0" w:color="auto"/>
              </w:divBdr>
            </w:div>
            <w:div w:id="1874682527">
              <w:marLeft w:val="0"/>
              <w:marRight w:val="0"/>
              <w:marTop w:val="0"/>
              <w:marBottom w:val="0"/>
              <w:divBdr>
                <w:top w:val="none" w:sz="0" w:space="0" w:color="auto"/>
                <w:left w:val="none" w:sz="0" w:space="0" w:color="auto"/>
                <w:bottom w:val="none" w:sz="0" w:space="0" w:color="auto"/>
                <w:right w:val="none" w:sz="0" w:space="0" w:color="auto"/>
              </w:divBdr>
            </w:div>
            <w:div w:id="603727090">
              <w:marLeft w:val="0"/>
              <w:marRight w:val="0"/>
              <w:marTop w:val="0"/>
              <w:marBottom w:val="0"/>
              <w:divBdr>
                <w:top w:val="none" w:sz="0" w:space="0" w:color="auto"/>
                <w:left w:val="none" w:sz="0" w:space="0" w:color="auto"/>
                <w:bottom w:val="none" w:sz="0" w:space="0" w:color="auto"/>
                <w:right w:val="none" w:sz="0" w:space="0" w:color="auto"/>
              </w:divBdr>
            </w:div>
            <w:div w:id="1541939640">
              <w:marLeft w:val="0"/>
              <w:marRight w:val="0"/>
              <w:marTop w:val="0"/>
              <w:marBottom w:val="0"/>
              <w:divBdr>
                <w:top w:val="none" w:sz="0" w:space="0" w:color="auto"/>
                <w:left w:val="none" w:sz="0" w:space="0" w:color="auto"/>
                <w:bottom w:val="none" w:sz="0" w:space="0" w:color="auto"/>
                <w:right w:val="none" w:sz="0" w:space="0" w:color="auto"/>
              </w:divBdr>
            </w:div>
            <w:div w:id="784810943">
              <w:marLeft w:val="0"/>
              <w:marRight w:val="0"/>
              <w:marTop w:val="0"/>
              <w:marBottom w:val="0"/>
              <w:divBdr>
                <w:top w:val="none" w:sz="0" w:space="0" w:color="auto"/>
                <w:left w:val="none" w:sz="0" w:space="0" w:color="auto"/>
                <w:bottom w:val="none" w:sz="0" w:space="0" w:color="auto"/>
                <w:right w:val="none" w:sz="0" w:space="0" w:color="auto"/>
              </w:divBdr>
            </w:div>
            <w:div w:id="624392373">
              <w:marLeft w:val="0"/>
              <w:marRight w:val="0"/>
              <w:marTop w:val="0"/>
              <w:marBottom w:val="0"/>
              <w:divBdr>
                <w:top w:val="none" w:sz="0" w:space="0" w:color="auto"/>
                <w:left w:val="none" w:sz="0" w:space="0" w:color="auto"/>
                <w:bottom w:val="none" w:sz="0" w:space="0" w:color="auto"/>
                <w:right w:val="none" w:sz="0" w:space="0" w:color="auto"/>
              </w:divBdr>
            </w:div>
            <w:div w:id="1742213019">
              <w:marLeft w:val="0"/>
              <w:marRight w:val="0"/>
              <w:marTop w:val="0"/>
              <w:marBottom w:val="0"/>
              <w:divBdr>
                <w:top w:val="none" w:sz="0" w:space="0" w:color="auto"/>
                <w:left w:val="none" w:sz="0" w:space="0" w:color="auto"/>
                <w:bottom w:val="none" w:sz="0" w:space="0" w:color="auto"/>
                <w:right w:val="none" w:sz="0" w:space="0" w:color="auto"/>
              </w:divBdr>
            </w:div>
            <w:div w:id="1190755796">
              <w:marLeft w:val="0"/>
              <w:marRight w:val="0"/>
              <w:marTop w:val="0"/>
              <w:marBottom w:val="0"/>
              <w:divBdr>
                <w:top w:val="none" w:sz="0" w:space="0" w:color="auto"/>
                <w:left w:val="none" w:sz="0" w:space="0" w:color="auto"/>
                <w:bottom w:val="none" w:sz="0" w:space="0" w:color="auto"/>
                <w:right w:val="none" w:sz="0" w:space="0" w:color="auto"/>
              </w:divBdr>
            </w:div>
            <w:div w:id="1439526272">
              <w:marLeft w:val="0"/>
              <w:marRight w:val="0"/>
              <w:marTop w:val="0"/>
              <w:marBottom w:val="0"/>
              <w:divBdr>
                <w:top w:val="none" w:sz="0" w:space="0" w:color="auto"/>
                <w:left w:val="none" w:sz="0" w:space="0" w:color="auto"/>
                <w:bottom w:val="none" w:sz="0" w:space="0" w:color="auto"/>
                <w:right w:val="none" w:sz="0" w:space="0" w:color="auto"/>
              </w:divBdr>
            </w:div>
            <w:div w:id="2090733764">
              <w:marLeft w:val="0"/>
              <w:marRight w:val="0"/>
              <w:marTop w:val="0"/>
              <w:marBottom w:val="0"/>
              <w:divBdr>
                <w:top w:val="none" w:sz="0" w:space="0" w:color="auto"/>
                <w:left w:val="none" w:sz="0" w:space="0" w:color="auto"/>
                <w:bottom w:val="none" w:sz="0" w:space="0" w:color="auto"/>
                <w:right w:val="none" w:sz="0" w:space="0" w:color="auto"/>
              </w:divBdr>
            </w:div>
            <w:div w:id="897008314">
              <w:marLeft w:val="0"/>
              <w:marRight w:val="0"/>
              <w:marTop w:val="0"/>
              <w:marBottom w:val="0"/>
              <w:divBdr>
                <w:top w:val="none" w:sz="0" w:space="0" w:color="auto"/>
                <w:left w:val="none" w:sz="0" w:space="0" w:color="auto"/>
                <w:bottom w:val="none" w:sz="0" w:space="0" w:color="auto"/>
                <w:right w:val="none" w:sz="0" w:space="0" w:color="auto"/>
              </w:divBdr>
            </w:div>
            <w:div w:id="20048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7789">
      <w:bodyDiv w:val="1"/>
      <w:marLeft w:val="0"/>
      <w:marRight w:val="0"/>
      <w:marTop w:val="0"/>
      <w:marBottom w:val="0"/>
      <w:divBdr>
        <w:top w:val="none" w:sz="0" w:space="0" w:color="auto"/>
        <w:left w:val="none" w:sz="0" w:space="0" w:color="auto"/>
        <w:bottom w:val="none" w:sz="0" w:space="0" w:color="auto"/>
        <w:right w:val="none" w:sz="0" w:space="0" w:color="auto"/>
      </w:divBdr>
      <w:divsChild>
        <w:div w:id="1842697310">
          <w:marLeft w:val="0"/>
          <w:marRight w:val="0"/>
          <w:marTop w:val="0"/>
          <w:marBottom w:val="0"/>
          <w:divBdr>
            <w:top w:val="none" w:sz="0" w:space="0" w:color="auto"/>
            <w:left w:val="none" w:sz="0" w:space="0" w:color="auto"/>
            <w:bottom w:val="none" w:sz="0" w:space="0" w:color="auto"/>
            <w:right w:val="none" w:sz="0" w:space="0" w:color="auto"/>
          </w:divBdr>
          <w:divsChild>
            <w:div w:id="491601787">
              <w:marLeft w:val="0"/>
              <w:marRight w:val="0"/>
              <w:marTop w:val="0"/>
              <w:marBottom w:val="0"/>
              <w:divBdr>
                <w:top w:val="none" w:sz="0" w:space="0" w:color="auto"/>
                <w:left w:val="none" w:sz="0" w:space="0" w:color="auto"/>
                <w:bottom w:val="none" w:sz="0" w:space="0" w:color="auto"/>
                <w:right w:val="none" w:sz="0" w:space="0" w:color="auto"/>
              </w:divBdr>
            </w:div>
            <w:div w:id="1817145901">
              <w:marLeft w:val="0"/>
              <w:marRight w:val="0"/>
              <w:marTop w:val="0"/>
              <w:marBottom w:val="0"/>
              <w:divBdr>
                <w:top w:val="none" w:sz="0" w:space="0" w:color="auto"/>
                <w:left w:val="none" w:sz="0" w:space="0" w:color="auto"/>
                <w:bottom w:val="none" w:sz="0" w:space="0" w:color="auto"/>
                <w:right w:val="none" w:sz="0" w:space="0" w:color="auto"/>
              </w:divBdr>
            </w:div>
            <w:div w:id="13995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2878">
      <w:bodyDiv w:val="1"/>
      <w:marLeft w:val="0"/>
      <w:marRight w:val="0"/>
      <w:marTop w:val="0"/>
      <w:marBottom w:val="0"/>
      <w:divBdr>
        <w:top w:val="none" w:sz="0" w:space="0" w:color="auto"/>
        <w:left w:val="none" w:sz="0" w:space="0" w:color="auto"/>
        <w:bottom w:val="none" w:sz="0" w:space="0" w:color="auto"/>
        <w:right w:val="none" w:sz="0" w:space="0" w:color="auto"/>
      </w:divBdr>
    </w:div>
    <w:div w:id="1134716305">
      <w:bodyDiv w:val="1"/>
      <w:marLeft w:val="0"/>
      <w:marRight w:val="0"/>
      <w:marTop w:val="0"/>
      <w:marBottom w:val="0"/>
      <w:divBdr>
        <w:top w:val="none" w:sz="0" w:space="0" w:color="auto"/>
        <w:left w:val="none" w:sz="0" w:space="0" w:color="auto"/>
        <w:bottom w:val="none" w:sz="0" w:space="0" w:color="auto"/>
        <w:right w:val="none" w:sz="0" w:space="0" w:color="auto"/>
      </w:divBdr>
      <w:divsChild>
        <w:div w:id="339041742">
          <w:marLeft w:val="0"/>
          <w:marRight w:val="0"/>
          <w:marTop w:val="0"/>
          <w:marBottom w:val="0"/>
          <w:divBdr>
            <w:top w:val="none" w:sz="0" w:space="0" w:color="auto"/>
            <w:left w:val="none" w:sz="0" w:space="0" w:color="auto"/>
            <w:bottom w:val="none" w:sz="0" w:space="0" w:color="auto"/>
            <w:right w:val="none" w:sz="0" w:space="0" w:color="auto"/>
          </w:divBdr>
          <w:divsChild>
            <w:div w:id="652489718">
              <w:marLeft w:val="0"/>
              <w:marRight w:val="0"/>
              <w:marTop w:val="0"/>
              <w:marBottom w:val="0"/>
              <w:divBdr>
                <w:top w:val="none" w:sz="0" w:space="0" w:color="auto"/>
                <w:left w:val="none" w:sz="0" w:space="0" w:color="auto"/>
                <w:bottom w:val="none" w:sz="0" w:space="0" w:color="auto"/>
                <w:right w:val="none" w:sz="0" w:space="0" w:color="auto"/>
              </w:divBdr>
            </w:div>
            <w:div w:id="1870333731">
              <w:marLeft w:val="0"/>
              <w:marRight w:val="0"/>
              <w:marTop w:val="0"/>
              <w:marBottom w:val="0"/>
              <w:divBdr>
                <w:top w:val="none" w:sz="0" w:space="0" w:color="auto"/>
                <w:left w:val="none" w:sz="0" w:space="0" w:color="auto"/>
                <w:bottom w:val="none" w:sz="0" w:space="0" w:color="auto"/>
                <w:right w:val="none" w:sz="0" w:space="0" w:color="auto"/>
              </w:divBdr>
            </w:div>
            <w:div w:id="1218205334">
              <w:marLeft w:val="0"/>
              <w:marRight w:val="0"/>
              <w:marTop w:val="0"/>
              <w:marBottom w:val="0"/>
              <w:divBdr>
                <w:top w:val="none" w:sz="0" w:space="0" w:color="auto"/>
                <w:left w:val="none" w:sz="0" w:space="0" w:color="auto"/>
                <w:bottom w:val="none" w:sz="0" w:space="0" w:color="auto"/>
                <w:right w:val="none" w:sz="0" w:space="0" w:color="auto"/>
              </w:divBdr>
            </w:div>
            <w:div w:id="1593782954">
              <w:marLeft w:val="0"/>
              <w:marRight w:val="0"/>
              <w:marTop w:val="0"/>
              <w:marBottom w:val="0"/>
              <w:divBdr>
                <w:top w:val="none" w:sz="0" w:space="0" w:color="auto"/>
                <w:left w:val="none" w:sz="0" w:space="0" w:color="auto"/>
                <w:bottom w:val="none" w:sz="0" w:space="0" w:color="auto"/>
                <w:right w:val="none" w:sz="0" w:space="0" w:color="auto"/>
              </w:divBdr>
            </w:div>
            <w:div w:id="1112433224">
              <w:marLeft w:val="0"/>
              <w:marRight w:val="0"/>
              <w:marTop w:val="0"/>
              <w:marBottom w:val="0"/>
              <w:divBdr>
                <w:top w:val="none" w:sz="0" w:space="0" w:color="auto"/>
                <w:left w:val="none" w:sz="0" w:space="0" w:color="auto"/>
                <w:bottom w:val="none" w:sz="0" w:space="0" w:color="auto"/>
                <w:right w:val="none" w:sz="0" w:space="0" w:color="auto"/>
              </w:divBdr>
            </w:div>
            <w:div w:id="17005860">
              <w:marLeft w:val="0"/>
              <w:marRight w:val="0"/>
              <w:marTop w:val="0"/>
              <w:marBottom w:val="0"/>
              <w:divBdr>
                <w:top w:val="none" w:sz="0" w:space="0" w:color="auto"/>
                <w:left w:val="none" w:sz="0" w:space="0" w:color="auto"/>
                <w:bottom w:val="none" w:sz="0" w:space="0" w:color="auto"/>
                <w:right w:val="none" w:sz="0" w:space="0" w:color="auto"/>
              </w:divBdr>
            </w:div>
            <w:div w:id="301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8128">
      <w:bodyDiv w:val="1"/>
      <w:marLeft w:val="0"/>
      <w:marRight w:val="0"/>
      <w:marTop w:val="0"/>
      <w:marBottom w:val="0"/>
      <w:divBdr>
        <w:top w:val="none" w:sz="0" w:space="0" w:color="auto"/>
        <w:left w:val="none" w:sz="0" w:space="0" w:color="auto"/>
        <w:bottom w:val="none" w:sz="0" w:space="0" w:color="auto"/>
        <w:right w:val="none" w:sz="0" w:space="0" w:color="auto"/>
      </w:divBdr>
      <w:divsChild>
        <w:div w:id="502553321">
          <w:marLeft w:val="0"/>
          <w:marRight w:val="0"/>
          <w:marTop w:val="0"/>
          <w:marBottom w:val="0"/>
          <w:divBdr>
            <w:top w:val="none" w:sz="0" w:space="0" w:color="auto"/>
            <w:left w:val="none" w:sz="0" w:space="0" w:color="auto"/>
            <w:bottom w:val="none" w:sz="0" w:space="0" w:color="auto"/>
            <w:right w:val="none" w:sz="0" w:space="0" w:color="auto"/>
          </w:divBdr>
          <w:divsChild>
            <w:div w:id="864944495">
              <w:marLeft w:val="0"/>
              <w:marRight w:val="0"/>
              <w:marTop w:val="0"/>
              <w:marBottom w:val="0"/>
              <w:divBdr>
                <w:top w:val="none" w:sz="0" w:space="0" w:color="auto"/>
                <w:left w:val="none" w:sz="0" w:space="0" w:color="auto"/>
                <w:bottom w:val="none" w:sz="0" w:space="0" w:color="auto"/>
                <w:right w:val="none" w:sz="0" w:space="0" w:color="auto"/>
              </w:divBdr>
            </w:div>
            <w:div w:id="148449778">
              <w:marLeft w:val="0"/>
              <w:marRight w:val="0"/>
              <w:marTop w:val="0"/>
              <w:marBottom w:val="0"/>
              <w:divBdr>
                <w:top w:val="none" w:sz="0" w:space="0" w:color="auto"/>
                <w:left w:val="none" w:sz="0" w:space="0" w:color="auto"/>
                <w:bottom w:val="none" w:sz="0" w:space="0" w:color="auto"/>
                <w:right w:val="none" w:sz="0" w:space="0" w:color="auto"/>
              </w:divBdr>
            </w:div>
            <w:div w:id="816145796">
              <w:marLeft w:val="0"/>
              <w:marRight w:val="0"/>
              <w:marTop w:val="0"/>
              <w:marBottom w:val="0"/>
              <w:divBdr>
                <w:top w:val="none" w:sz="0" w:space="0" w:color="auto"/>
                <w:left w:val="none" w:sz="0" w:space="0" w:color="auto"/>
                <w:bottom w:val="none" w:sz="0" w:space="0" w:color="auto"/>
                <w:right w:val="none" w:sz="0" w:space="0" w:color="auto"/>
              </w:divBdr>
            </w:div>
            <w:div w:id="245463310">
              <w:marLeft w:val="0"/>
              <w:marRight w:val="0"/>
              <w:marTop w:val="0"/>
              <w:marBottom w:val="0"/>
              <w:divBdr>
                <w:top w:val="none" w:sz="0" w:space="0" w:color="auto"/>
                <w:left w:val="none" w:sz="0" w:space="0" w:color="auto"/>
                <w:bottom w:val="none" w:sz="0" w:space="0" w:color="auto"/>
                <w:right w:val="none" w:sz="0" w:space="0" w:color="auto"/>
              </w:divBdr>
            </w:div>
            <w:div w:id="684944193">
              <w:marLeft w:val="0"/>
              <w:marRight w:val="0"/>
              <w:marTop w:val="0"/>
              <w:marBottom w:val="0"/>
              <w:divBdr>
                <w:top w:val="none" w:sz="0" w:space="0" w:color="auto"/>
                <w:left w:val="none" w:sz="0" w:space="0" w:color="auto"/>
                <w:bottom w:val="none" w:sz="0" w:space="0" w:color="auto"/>
                <w:right w:val="none" w:sz="0" w:space="0" w:color="auto"/>
              </w:divBdr>
            </w:div>
            <w:div w:id="13028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335">
      <w:bodyDiv w:val="1"/>
      <w:marLeft w:val="0"/>
      <w:marRight w:val="0"/>
      <w:marTop w:val="0"/>
      <w:marBottom w:val="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sChild>
            <w:div w:id="9972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3499">
      <w:bodyDiv w:val="1"/>
      <w:marLeft w:val="0"/>
      <w:marRight w:val="0"/>
      <w:marTop w:val="0"/>
      <w:marBottom w:val="0"/>
      <w:divBdr>
        <w:top w:val="none" w:sz="0" w:space="0" w:color="auto"/>
        <w:left w:val="none" w:sz="0" w:space="0" w:color="auto"/>
        <w:bottom w:val="none" w:sz="0" w:space="0" w:color="auto"/>
        <w:right w:val="none" w:sz="0" w:space="0" w:color="auto"/>
      </w:divBdr>
      <w:divsChild>
        <w:div w:id="327247594">
          <w:marLeft w:val="0"/>
          <w:marRight w:val="0"/>
          <w:marTop w:val="0"/>
          <w:marBottom w:val="0"/>
          <w:divBdr>
            <w:top w:val="none" w:sz="0" w:space="0" w:color="auto"/>
            <w:left w:val="none" w:sz="0" w:space="0" w:color="auto"/>
            <w:bottom w:val="none" w:sz="0" w:space="0" w:color="auto"/>
            <w:right w:val="none" w:sz="0" w:space="0" w:color="auto"/>
          </w:divBdr>
          <w:divsChild>
            <w:div w:id="1929343790">
              <w:marLeft w:val="0"/>
              <w:marRight w:val="0"/>
              <w:marTop w:val="0"/>
              <w:marBottom w:val="0"/>
              <w:divBdr>
                <w:top w:val="none" w:sz="0" w:space="0" w:color="auto"/>
                <w:left w:val="none" w:sz="0" w:space="0" w:color="auto"/>
                <w:bottom w:val="none" w:sz="0" w:space="0" w:color="auto"/>
                <w:right w:val="none" w:sz="0" w:space="0" w:color="auto"/>
              </w:divBdr>
            </w:div>
            <w:div w:id="1686904820">
              <w:marLeft w:val="0"/>
              <w:marRight w:val="0"/>
              <w:marTop w:val="0"/>
              <w:marBottom w:val="0"/>
              <w:divBdr>
                <w:top w:val="none" w:sz="0" w:space="0" w:color="auto"/>
                <w:left w:val="none" w:sz="0" w:space="0" w:color="auto"/>
                <w:bottom w:val="none" w:sz="0" w:space="0" w:color="auto"/>
                <w:right w:val="none" w:sz="0" w:space="0" w:color="auto"/>
              </w:divBdr>
            </w:div>
            <w:div w:id="1836070707">
              <w:marLeft w:val="0"/>
              <w:marRight w:val="0"/>
              <w:marTop w:val="0"/>
              <w:marBottom w:val="0"/>
              <w:divBdr>
                <w:top w:val="none" w:sz="0" w:space="0" w:color="auto"/>
                <w:left w:val="none" w:sz="0" w:space="0" w:color="auto"/>
                <w:bottom w:val="none" w:sz="0" w:space="0" w:color="auto"/>
                <w:right w:val="none" w:sz="0" w:space="0" w:color="auto"/>
              </w:divBdr>
            </w:div>
            <w:div w:id="758910304">
              <w:marLeft w:val="0"/>
              <w:marRight w:val="0"/>
              <w:marTop w:val="0"/>
              <w:marBottom w:val="0"/>
              <w:divBdr>
                <w:top w:val="none" w:sz="0" w:space="0" w:color="auto"/>
                <w:left w:val="none" w:sz="0" w:space="0" w:color="auto"/>
                <w:bottom w:val="none" w:sz="0" w:space="0" w:color="auto"/>
                <w:right w:val="none" w:sz="0" w:space="0" w:color="auto"/>
              </w:divBdr>
            </w:div>
            <w:div w:id="679744300">
              <w:marLeft w:val="0"/>
              <w:marRight w:val="0"/>
              <w:marTop w:val="0"/>
              <w:marBottom w:val="0"/>
              <w:divBdr>
                <w:top w:val="none" w:sz="0" w:space="0" w:color="auto"/>
                <w:left w:val="none" w:sz="0" w:space="0" w:color="auto"/>
                <w:bottom w:val="none" w:sz="0" w:space="0" w:color="auto"/>
                <w:right w:val="none" w:sz="0" w:space="0" w:color="auto"/>
              </w:divBdr>
            </w:div>
            <w:div w:id="438335560">
              <w:marLeft w:val="0"/>
              <w:marRight w:val="0"/>
              <w:marTop w:val="0"/>
              <w:marBottom w:val="0"/>
              <w:divBdr>
                <w:top w:val="none" w:sz="0" w:space="0" w:color="auto"/>
                <w:left w:val="none" w:sz="0" w:space="0" w:color="auto"/>
                <w:bottom w:val="none" w:sz="0" w:space="0" w:color="auto"/>
                <w:right w:val="none" w:sz="0" w:space="0" w:color="auto"/>
              </w:divBdr>
            </w:div>
            <w:div w:id="109517011">
              <w:marLeft w:val="0"/>
              <w:marRight w:val="0"/>
              <w:marTop w:val="0"/>
              <w:marBottom w:val="0"/>
              <w:divBdr>
                <w:top w:val="none" w:sz="0" w:space="0" w:color="auto"/>
                <w:left w:val="none" w:sz="0" w:space="0" w:color="auto"/>
                <w:bottom w:val="none" w:sz="0" w:space="0" w:color="auto"/>
                <w:right w:val="none" w:sz="0" w:space="0" w:color="auto"/>
              </w:divBdr>
            </w:div>
            <w:div w:id="1879010042">
              <w:marLeft w:val="0"/>
              <w:marRight w:val="0"/>
              <w:marTop w:val="0"/>
              <w:marBottom w:val="0"/>
              <w:divBdr>
                <w:top w:val="none" w:sz="0" w:space="0" w:color="auto"/>
                <w:left w:val="none" w:sz="0" w:space="0" w:color="auto"/>
                <w:bottom w:val="none" w:sz="0" w:space="0" w:color="auto"/>
                <w:right w:val="none" w:sz="0" w:space="0" w:color="auto"/>
              </w:divBdr>
            </w:div>
            <w:div w:id="549197395">
              <w:marLeft w:val="0"/>
              <w:marRight w:val="0"/>
              <w:marTop w:val="0"/>
              <w:marBottom w:val="0"/>
              <w:divBdr>
                <w:top w:val="none" w:sz="0" w:space="0" w:color="auto"/>
                <w:left w:val="none" w:sz="0" w:space="0" w:color="auto"/>
                <w:bottom w:val="none" w:sz="0" w:space="0" w:color="auto"/>
                <w:right w:val="none" w:sz="0" w:space="0" w:color="auto"/>
              </w:divBdr>
            </w:div>
            <w:div w:id="184711295">
              <w:marLeft w:val="0"/>
              <w:marRight w:val="0"/>
              <w:marTop w:val="0"/>
              <w:marBottom w:val="0"/>
              <w:divBdr>
                <w:top w:val="none" w:sz="0" w:space="0" w:color="auto"/>
                <w:left w:val="none" w:sz="0" w:space="0" w:color="auto"/>
                <w:bottom w:val="none" w:sz="0" w:space="0" w:color="auto"/>
                <w:right w:val="none" w:sz="0" w:space="0" w:color="auto"/>
              </w:divBdr>
            </w:div>
            <w:div w:id="1495418809">
              <w:marLeft w:val="0"/>
              <w:marRight w:val="0"/>
              <w:marTop w:val="0"/>
              <w:marBottom w:val="0"/>
              <w:divBdr>
                <w:top w:val="none" w:sz="0" w:space="0" w:color="auto"/>
                <w:left w:val="none" w:sz="0" w:space="0" w:color="auto"/>
                <w:bottom w:val="none" w:sz="0" w:space="0" w:color="auto"/>
                <w:right w:val="none" w:sz="0" w:space="0" w:color="auto"/>
              </w:divBdr>
            </w:div>
            <w:div w:id="787966159">
              <w:marLeft w:val="0"/>
              <w:marRight w:val="0"/>
              <w:marTop w:val="0"/>
              <w:marBottom w:val="0"/>
              <w:divBdr>
                <w:top w:val="none" w:sz="0" w:space="0" w:color="auto"/>
                <w:left w:val="none" w:sz="0" w:space="0" w:color="auto"/>
                <w:bottom w:val="none" w:sz="0" w:space="0" w:color="auto"/>
                <w:right w:val="none" w:sz="0" w:space="0" w:color="auto"/>
              </w:divBdr>
            </w:div>
            <w:div w:id="1819565923">
              <w:marLeft w:val="0"/>
              <w:marRight w:val="0"/>
              <w:marTop w:val="0"/>
              <w:marBottom w:val="0"/>
              <w:divBdr>
                <w:top w:val="none" w:sz="0" w:space="0" w:color="auto"/>
                <w:left w:val="none" w:sz="0" w:space="0" w:color="auto"/>
                <w:bottom w:val="none" w:sz="0" w:space="0" w:color="auto"/>
                <w:right w:val="none" w:sz="0" w:space="0" w:color="auto"/>
              </w:divBdr>
            </w:div>
            <w:div w:id="2009745401">
              <w:marLeft w:val="0"/>
              <w:marRight w:val="0"/>
              <w:marTop w:val="0"/>
              <w:marBottom w:val="0"/>
              <w:divBdr>
                <w:top w:val="none" w:sz="0" w:space="0" w:color="auto"/>
                <w:left w:val="none" w:sz="0" w:space="0" w:color="auto"/>
                <w:bottom w:val="none" w:sz="0" w:space="0" w:color="auto"/>
                <w:right w:val="none" w:sz="0" w:space="0" w:color="auto"/>
              </w:divBdr>
            </w:div>
            <w:div w:id="1105924854">
              <w:marLeft w:val="0"/>
              <w:marRight w:val="0"/>
              <w:marTop w:val="0"/>
              <w:marBottom w:val="0"/>
              <w:divBdr>
                <w:top w:val="none" w:sz="0" w:space="0" w:color="auto"/>
                <w:left w:val="none" w:sz="0" w:space="0" w:color="auto"/>
                <w:bottom w:val="none" w:sz="0" w:space="0" w:color="auto"/>
                <w:right w:val="none" w:sz="0" w:space="0" w:color="auto"/>
              </w:divBdr>
            </w:div>
            <w:div w:id="2111780231">
              <w:marLeft w:val="0"/>
              <w:marRight w:val="0"/>
              <w:marTop w:val="0"/>
              <w:marBottom w:val="0"/>
              <w:divBdr>
                <w:top w:val="none" w:sz="0" w:space="0" w:color="auto"/>
                <w:left w:val="none" w:sz="0" w:space="0" w:color="auto"/>
                <w:bottom w:val="none" w:sz="0" w:space="0" w:color="auto"/>
                <w:right w:val="none" w:sz="0" w:space="0" w:color="auto"/>
              </w:divBdr>
            </w:div>
            <w:div w:id="227305803">
              <w:marLeft w:val="0"/>
              <w:marRight w:val="0"/>
              <w:marTop w:val="0"/>
              <w:marBottom w:val="0"/>
              <w:divBdr>
                <w:top w:val="none" w:sz="0" w:space="0" w:color="auto"/>
                <w:left w:val="none" w:sz="0" w:space="0" w:color="auto"/>
                <w:bottom w:val="none" w:sz="0" w:space="0" w:color="auto"/>
                <w:right w:val="none" w:sz="0" w:space="0" w:color="auto"/>
              </w:divBdr>
            </w:div>
            <w:div w:id="442726494">
              <w:marLeft w:val="0"/>
              <w:marRight w:val="0"/>
              <w:marTop w:val="0"/>
              <w:marBottom w:val="0"/>
              <w:divBdr>
                <w:top w:val="none" w:sz="0" w:space="0" w:color="auto"/>
                <w:left w:val="none" w:sz="0" w:space="0" w:color="auto"/>
                <w:bottom w:val="none" w:sz="0" w:space="0" w:color="auto"/>
                <w:right w:val="none" w:sz="0" w:space="0" w:color="auto"/>
              </w:divBdr>
            </w:div>
            <w:div w:id="1816946063">
              <w:marLeft w:val="0"/>
              <w:marRight w:val="0"/>
              <w:marTop w:val="0"/>
              <w:marBottom w:val="0"/>
              <w:divBdr>
                <w:top w:val="none" w:sz="0" w:space="0" w:color="auto"/>
                <w:left w:val="none" w:sz="0" w:space="0" w:color="auto"/>
                <w:bottom w:val="none" w:sz="0" w:space="0" w:color="auto"/>
                <w:right w:val="none" w:sz="0" w:space="0" w:color="auto"/>
              </w:divBdr>
            </w:div>
            <w:div w:id="1047215718">
              <w:marLeft w:val="0"/>
              <w:marRight w:val="0"/>
              <w:marTop w:val="0"/>
              <w:marBottom w:val="0"/>
              <w:divBdr>
                <w:top w:val="none" w:sz="0" w:space="0" w:color="auto"/>
                <w:left w:val="none" w:sz="0" w:space="0" w:color="auto"/>
                <w:bottom w:val="none" w:sz="0" w:space="0" w:color="auto"/>
                <w:right w:val="none" w:sz="0" w:space="0" w:color="auto"/>
              </w:divBdr>
            </w:div>
            <w:div w:id="1838643187">
              <w:marLeft w:val="0"/>
              <w:marRight w:val="0"/>
              <w:marTop w:val="0"/>
              <w:marBottom w:val="0"/>
              <w:divBdr>
                <w:top w:val="none" w:sz="0" w:space="0" w:color="auto"/>
                <w:left w:val="none" w:sz="0" w:space="0" w:color="auto"/>
                <w:bottom w:val="none" w:sz="0" w:space="0" w:color="auto"/>
                <w:right w:val="none" w:sz="0" w:space="0" w:color="auto"/>
              </w:divBdr>
            </w:div>
            <w:div w:id="1528641401">
              <w:marLeft w:val="0"/>
              <w:marRight w:val="0"/>
              <w:marTop w:val="0"/>
              <w:marBottom w:val="0"/>
              <w:divBdr>
                <w:top w:val="none" w:sz="0" w:space="0" w:color="auto"/>
                <w:left w:val="none" w:sz="0" w:space="0" w:color="auto"/>
                <w:bottom w:val="none" w:sz="0" w:space="0" w:color="auto"/>
                <w:right w:val="none" w:sz="0" w:space="0" w:color="auto"/>
              </w:divBdr>
            </w:div>
            <w:div w:id="993603657">
              <w:marLeft w:val="0"/>
              <w:marRight w:val="0"/>
              <w:marTop w:val="0"/>
              <w:marBottom w:val="0"/>
              <w:divBdr>
                <w:top w:val="none" w:sz="0" w:space="0" w:color="auto"/>
                <w:left w:val="none" w:sz="0" w:space="0" w:color="auto"/>
                <w:bottom w:val="none" w:sz="0" w:space="0" w:color="auto"/>
                <w:right w:val="none" w:sz="0" w:space="0" w:color="auto"/>
              </w:divBdr>
            </w:div>
            <w:div w:id="2076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42902">
      <w:bodyDiv w:val="1"/>
      <w:marLeft w:val="0"/>
      <w:marRight w:val="0"/>
      <w:marTop w:val="0"/>
      <w:marBottom w:val="0"/>
      <w:divBdr>
        <w:top w:val="none" w:sz="0" w:space="0" w:color="auto"/>
        <w:left w:val="none" w:sz="0" w:space="0" w:color="auto"/>
        <w:bottom w:val="none" w:sz="0" w:space="0" w:color="auto"/>
        <w:right w:val="none" w:sz="0" w:space="0" w:color="auto"/>
      </w:divBdr>
      <w:divsChild>
        <w:div w:id="585113494">
          <w:marLeft w:val="0"/>
          <w:marRight w:val="0"/>
          <w:marTop w:val="0"/>
          <w:marBottom w:val="0"/>
          <w:divBdr>
            <w:top w:val="none" w:sz="0" w:space="0" w:color="auto"/>
            <w:left w:val="none" w:sz="0" w:space="0" w:color="auto"/>
            <w:bottom w:val="none" w:sz="0" w:space="0" w:color="auto"/>
            <w:right w:val="none" w:sz="0" w:space="0" w:color="auto"/>
          </w:divBdr>
          <w:divsChild>
            <w:div w:id="1657031446">
              <w:marLeft w:val="0"/>
              <w:marRight w:val="0"/>
              <w:marTop w:val="0"/>
              <w:marBottom w:val="0"/>
              <w:divBdr>
                <w:top w:val="none" w:sz="0" w:space="0" w:color="auto"/>
                <w:left w:val="none" w:sz="0" w:space="0" w:color="auto"/>
                <w:bottom w:val="none" w:sz="0" w:space="0" w:color="auto"/>
                <w:right w:val="none" w:sz="0" w:space="0" w:color="auto"/>
              </w:divBdr>
            </w:div>
            <w:div w:id="877551936">
              <w:marLeft w:val="0"/>
              <w:marRight w:val="0"/>
              <w:marTop w:val="0"/>
              <w:marBottom w:val="0"/>
              <w:divBdr>
                <w:top w:val="none" w:sz="0" w:space="0" w:color="auto"/>
                <w:left w:val="none" w:sz="0" w:space="0" w:color="auto"/>
                <w:bottom w:val="none" w:sz="0" w:space="0" w:color="auto"/>
                <w:right w:val="none" w:sz="0" w:space="0" w:color="auto"/>
              </w:divBdr>
            </w:div>
            <w:div w:id="1874072359">
              <w:marLeft w:val="0"/>
              <w:marRight w:val="0"/>
              <w:marTop w:val="0"/>
              <w:marBottom w:val="0"/>
              <w:divBdr>
                <w:top w:val="none" w:sz="0" w:space="0" w:color="auto"/>
                <w:left w:val="none" w:sz="0" w:space="0" w:color="auto"/>
                <w:bottom w:val="none" w:sz="0" w:space="0" w:color="auto"/>
                <w:right w:val="none" w:sz="0" w:space="0" w:color="auto"/>
              </w:divBdr>
            </w:div>
            <w:div w:id="1429085510">
              <w:marLeft w:val="0"/>
              <w:marRight w:val="0"/>
              <w:marTop w:val="0"/>
              <w:marBottom w:val="0"/>
              <w:divBdr>
                <w:top w:val="none" w:sz="0" w:space="0" w:color="auto"/>
                <w:left w:val="none" w:sz="0" w:space="0" w:color="auto"/>
                <w:bottom w:val="none" w:sz="0" w:space="0" w:color="auto"/>
                <w:right w:val="none" w:sz="0" w:space="0" w:color="auto"/>
              </w:divBdr>
            </w:div>
            <w:div w:id="5130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903">
      <w:bodyDiv w:val="1"/>
      <w:marLeft w:val="0"/>
      <w:marRight w:val="0"/>
      <w:marTop w:val="0"/>
      <w:marBottom w:val="0"/>
      <w:divBdr>
        <w:top w:val="none" w:sz="0" w:space="0" w:color="auto"/>
        <w:left w:val="none" w:sz="0" w:space="0" w:color="auto"/>
        <w:bottom w:val="none" w:sz="0" w:space="0" w:color="auto"/>
        <w:right w:val="none" w:sz="0" w:space="0" w:color="auto"/>
      </w:divBdr>
      <w:divsChild>
        <w:div w:id="2031947689">
          <w:marLeft w:val="0"/>
          <w:marRight w:val="0"/>
          <w:marTop w:val="0"/>
          <w:marBottom w:val="0"/>
          <w:divBdr>
            <w:top w:val="none" w:sz="0" w:space="0" w:color="auto"/>
            <w:left w:val="none" w:sz="0" w:space="0" w:color="auto"/>
            <w:bottom w:val="none" w:sz="0" w:space="0" w:color="auto"/>
            <w:right w:val="none" w:sz="0" w:space="0" w:color="auto"/>
          </w:divBdr>
          <w:divsChild>
            <w:div w:id="12907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41715">
      <w:bodyDiv w:val="1"/>
      <w:marLeft w:val="0"/>
      <w:marRight w:val="0"/>
      <w:marTop w:val="0"/>
      <w:marBottom w:val="0"/>
      <w:divBdr>
        <w:top w:val="none" w:sz="0" w:space="0" w:color="auto"/>
        <w:left w:val="none" w:sz="0" w:space="0" w:color="auto"/>
        <w:bottom w:val="none" w:sz="0" w:space="0" w:color="auto"/>
        <w:right w:val="none" w:sz="0" w:space="0" w:color="auto"/>
      </w:divBdr>
      <w:divsChild>
        <w:div w:id="1641231903">
          <w:marLeft w:val="0"/>
          <w:marRight w:val="0"/>
          <w:marTop w:val="0"/>
          <w:marBottom w:val="0"/>
          <w:divBdr>
            <w:top w:val="none" w:sz="0" w:space="0" w:color="auto"/>
            <w:left w:val="none" w:sz="0" w:space="0" w:color="auto"/>
            <w:bottom w:val="none" w:sz="0" w:space="0" w:color="auto"/>
            <w:right w:val="none" w:sz="0" w:space="0" w:color="auto"/>
          </w:divBdr>
          <w:divsChild>
            <w:div w:id="826359830">
              <w:marLeft w:val="0"/>
              <w:marRight w:val="0"/>
              <w:marTop w:val="0"/>
              <w:marBottom w:val="0"/>
              <w:divBdr>
                <w:top w:val="none" w:sz="0" w:space="0" w:color="auto"/>
                <w:left w:val="none" w:sz="0" w:space="0" w:color="auto"/>
                <w:bottom w:val="none" w:sz="0" w:space="0" w:color="auto"/>
                <w:right w:val="none" w:sz="0" w:space="0" w:color="auto"/>
              </w:divBdr>
            </w:div>
            <w:div w:id="803811073">
              <w:marLeft w:val="0"/>
              <w:marRight w:val="0"/>
              <w:marTop w:val="0"/>
              <w:marBottom w:val="0"/>
              <w:divBdr>
                <w:top w:val="none" w:sz="0" w:space="0" w:color="auto"/>
                <w:left w:val="none" w:sz="0" w:space="0" w:color="auto"/>
                <w:bottom w:val="none" w:sz="0" w:space="0" w:color="auto"/>
                <w:right w:val="none" w:sz="0" w:space="0" w:color="auto"/>
              </w:divBdr>
            </w:div>
            <w:div w:id="1560894620">
              <w:marLeft w:val="0"/>
              <w:marRight w:val="0"/>
              <w:marTop w:val="0"/>
              <w:marBottom w:val="0"/>
              <w:divBdr>
                <w:top w:val="none" w:sz="0" w:space="0" w:color="auto"/>
                <w:left w:val="none" w:sz="0" w:space="0" w:color="auto"/>
                <w:bottom w:val="none" w:sz="0" w:space="0" w:color="auto"/>
                <w:right w:val="none" w:sz="0" w:space="0" w:color="auto"/>
              </w:divBdr>
            </w:div>
            <w:div w:id="1938634591">
              <w:marLeft w:val="0"/>
              <w:marRight w:val="0"/>
              <w:marTop w:val="0"/>
              <w:marBottom w:val="0"/>
              <w:divBdr>
                <w:top w:val="none" w:sz="0" w:space="0" w:color="auto"/>
                <w:left w:val="none" w:sz="0" w:space="0" w:color="auto"/>
                <w:bottom w:val="none" w:sz="0" w:space="0" w:color="auto"/>
                <w:right w:val="none" w:sz="0" w:space="0" w:color="auto"/>
              </w:divBdr>
            </w:div>
            <w:div w:id="14367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3467">
      <w:bodyDiv w:val="1"/>
      <w:marLeft w:val="0"/>
      <w:marRight w:val="0"/>
      <w:marTop w:val="0"/>
      <w:marBottom w:val="0"/>
      <w:divBdr>
        <w:top w:val="none" w:sz="0" w:space="0" w:color="auto"/>
        <w:left w:val="none" w:sz="0" w:space="0" w:color="auto"/>
        <w:bottom w:val="none" w:sz="0" w:space="0" w:color="auto"/>
        <w:right w:val="none" w:sz="0" w:space="0" w:color="auto"/>
      </w:divBdr>
    </w:div>
    <w:div w:id="1790392957">
      <w:bodyDiv w:val="1"/>
      <w:marLeft w:val="0"/>
      <w:marRight w:val="0"/>
      <w:marTop w:val="0"/>
      <w:marBottom w:val="0"/>
      <w:divBdr>
        <w:top w:val="none" w:sz="0" w:space="0" w:color="auto"/>
        <w:left w:val="none" w:sz="0" w:space="0" w:color="auto"/>
        <w:bottom w:val="none" w:sz="0" w:space="0" w:color="auto"/>
        <w:right w:val="none" w:sz="0" w:space="0" w:color="auto"/>
      </w:divBdr>
      <w:divsChild>
        <w:div w:id="2020235810">
          <w:marLeft w:val="0"/>
          <w:marRight w:val="0"/>
          <w:marTop w:val="0"/>
          <w:marBottom w:val="0"/>
          <w:divBdr>
            <w:top w:val="none" w:sz="0" w:space="0" w:color="auto"/>
            <w:left w:val="none" w:sz="0" w:space="0" w:color="auto"/>
            <w:bottom w:val="none" w:sz="0" w:space="0" w:color="auto"/>
            <w:right w:val="none" w:sz="0" w:space="0" w:color="auto"/>
          </w:divBdr>
          <w:divsChild>
            <w:div w:id="272900725">
              <w:marLeft w:val="0"/>
              <w:marRight w:val="0"/>
              <w:marTop w:val="0"/>
              <w:marBottom w:val="0"/>
              <w:divBdr>
                <w:top w:val="none" w:sz="0" w:space="0" w:color="auto"/>
                <w:left w:val="none" w:sz="0" w:space="0" w:color="auto"/>
                <w:bottom w:val="none" w:sz="0" w:space="0" w:color="auto"/>
                <w:right w:val="none" w:sz="0" w:space="0" w:color="auto"/>
              </w:divBdr>
            </w:div>
            <w:div w:id="2116056503">
              <w:marLeft w:val="0"/>
              <w:marRight w:val="0"/>
              <w:marTop w:val="0"/>
              <w:marBottom w:val="0"/>
              <w:divBdr>
                <w:top w:val="none" w:sz="0" w:space="0" w:color="auto"/>
                <w:left w:val="none" w:sz="0" w:space="0" w:color="auto"/>
                <w:bottom w:val="none" w:sz="0" w:space="0" w:color="auto"/>
                <w:right w:val="none" w:sz="0" w:space="0" w:color="auto"/>
              </w:divBdr>
            </w:div>
            <w:div w:id="517278731">
              <w:marLeft w:val="0"/>
              <w:marRight w:val="0"/>
              <w:marTop w:val="0"/>
              <w:marBottom w:val="0"/>
              <w:divBdr>
                <w:top w:val="none" w:sz="0" w:space="0" w:color="auto"/>
                <w:left w:val="none" w:sz="0" w:space="0" w:color="auto"/>
                <w:bottom w:val="none" w:sz="0" w:space="0" w:color="auto"/>
                <w:right w:val="none" w:sz="0" w:space="0" w:color="auto"/>
              </w:divBdr>
            </w:div>
            <w:div w:id="154998864">
              <w:marLeft w:val="0"/>
              <w:marRight w:val="0"/>
              <w:marTop w:val="0"/>
              <w:marBottom w:val="0"/>
              <w:divBdr>
                <w:top w:val="none" w:sz="0" w:space="0" w:color="auto"/>
                <w:left w:val="none" w:sz="0" w:space="0" w:color="auto"/>
                <w:bottom w:val="none" w:sz="0" w:space="0" w:color="auto"/>
                <w:right w:val="none" w:sz="0" w:space="0" w:color="auto"/>
              </w:divBdr>
            </w:div>
            <w:div w:id="92943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0274">
      <w:bodyDiv w:val="1"/>
      <w:marLeft w:val="0"/>
      <w:marRight w:val="0"/>
      <w:marTop w:val="0"/>
      <w:marBottom w:val="0"/>
      <w:divBdr>
        <w:top w:val="none" w:sz="0" w:space="0" w:color="auto"/>
        <w:left w:val="none" w:sz="0" w:space="0" w:color="auto"/>
        <w:bottom w:val="none" w:sz="0" w:space="0" w:color="auto"/>
        <w:right w:val="none" w:sz="0" w:space="0" w:color="auto"/>
      </w:divBdr>
      <w:divsChild>
        <w:div w:id="689643542">
          <w:marLeft w:val="0"/>
          <w:marRight w:val="0"/>
          <w:marTop w:val="0"/>
          <w:marBottom w:val="0"/>
          <w:divBdr>
            <w:top w:val="none" w:sz="0" w:space="0" w:color="auto"/>
            <w:left w:val="none" w:sz="0" w:space="0" w:color="auto"/>
            <w:bottom w:val="none" w:sz="0" w:space="0" w:color="auto"/>
            <w:right w:val="none" w:sz="0" w:space="0" w:color="auto"/>
          </w:divBdr>
          <w:divsChild>
            <w:div w:id="1124417">
              <w:marLeft w:val="0"/>
              <w:marRight w:val="0"/>
              <w:marTop w:val="0"/>
              <w:marBottom w:val="0"/>
              <w:divBdr>
                <w:top w:val="none" w:sz="0" w:space="0" w:color="auto"/>
                <w:left w:val="none" w:sz="0" w:space="0" w:color="auto"/>
                <w:bottom w:val="none" w:sz="0" w:space="0" w:color="auto"/>
                <w:right w:val="none" w:sz="0" w:space="0" w:color="auto"/>
              </w:divBdr>
            </w:div>
            <w:div w:id="1421950578">
              <w:marLeft w:val="0"/>
              <w:marRight w:val="0"/>
              <w:marTop w:val="0"/>
              <w:marBottom w:val="0"/>
              <w:divBdr>
                <w:top w:val="none" w:sz="0" w:space="0" w:color="auto"/>
                <w:left w:val="none" w:sz="0" w:space="0" w:color="auto"/>
                <w:bottom w:val="none" w:sz="0" w:space="0" w:color="auto"/>
                <w:right w:val="none" w:sz="0" w:space="0" w:color="auto"/>
              </w:divBdr>
            </w:div>
            <w:div w:id="1022316067">
              <w:marLeft w:val="0"/>
              <w:marRight w:val="0"/>
              <w:marTop w:val="0"/>
              <w:marBottom w:val="0"/>
              <w:divBdr>
                <w:top w:val="none" w:sz="0" w:space="0" w:color="auto"/>
                <w:left w:val="none" w:sz="0" w:space="0" w:color="auto"/>
                <w:bottom w:val="none" w:sz="0" w:space="0" w:color="auto"/>
                <w:right w:val="none" w:sz="0" w:space="0" w:color="auto"/>
              </w:divBdr>
            </w:div>
            <w:div w:id="552350709">
              <w:marLeft w:val="0"/>
              <w:marRight w:val="0"/>
              <w:marTop w:val="0"/>
              <w:marBottom w:val="0"/>
              <w:divBdr>
                <w:top w:val="none" w:sz="0" w:space="0" w:color="auto"/>
                <w:left w:val="none" w:sz="0" w:space="0" w:color="auto"/>
                <w:bottom w:val="none" w:sz="0" w:space="0" w:color="auto"/>
                <w:right w:val="none" w:sz="0" w:space="0" w:color="auto"/>
              </w:divBdr>
            </w:div>
            <w:div w:id="1605109683">
              <w:marLeft w:val="0"/>
              <w:marRight w:val="0"/>
              <w:marTop w:val="0"/>
              <w:marBottom w:val="0"/>
              <w:divBdr>
                <w:top w:val="none" w:sz="0" w:space="0" w:color="auto"/>
                <w:left w:val="none" w:sz="0" w:space="0" w:color="auto"/>
                <w:bottom w:val="none" w:sz="0" w:space="0" w:color="auto"/>
                <w:right w:val="none" w:sz="0" w:space="0" w:color="auto"/>
              </w:divBdr>
            </w:div>
            <w:div w:id="1995721187">
              <w:marLeft w:val="0"/>
              <w:marRight w:val="0"/>
              <w:marTop w:val="0"/>
              <w:marBottom w:val="0"/>
              <w:divBdr>
                <w:top w:val="none" w:sz="0" w:space="0" w:color="auto"/>
                <w:left w:val="none" w:sz="0" w:space="0" w:color="auto"/>
                <w:bottom w:val="none" w:sz="0" w:space="0" w:color="auto"/>
                <w:right w:val="none" w:sz="0" w:space="0" w:color="auto"/>
              </w:divBdr>
            </w:div>
            <w:div w:id="719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6421">
      <w:bodyDiv w:val="1"/>
      <w:marLeft w:val="0"/>
      <w:marRight w:val="0"/>
      <w:marTop w:val="0"/>
      <w:marBottom w:val="0"/>
      <w:divBdr>
        <w:top w:val="none" w:sz="0" w:space="0" w:color="auto"/>
        <w:left w:val="none" w:sz="0" w:space="0" w:color="auto"/>
        <w:bottom w:val="none" w:sz="0" w:space="0" w:color="auto"/>
        <w:right w:val="none" w:sz="0" w:space="0" w:color="auto"/>
      </w:divBdr>
      <w:divsChild>
        <w:div w:id="1380402671">
          <w:marLeft w:val="0"/>
          <w:marRight w:val="0"/>
          <w:marTop w:val="0"/>
          <w:marBottom w:val="0"/>
          <w:divBdr>
            <w:top w:val="none" w:sz="0" w:space="0" w:color="auto"/>
            <w:left w:val="none" w:sz="0" w:space="0" w:color="auto"/>
            <w:bottom w:val="none" w:sz="0" w:space="0" w:color="auto"/>
            <w:right w:val="none" w:sz="0" w:space="0" w:color="auto"/>
          </w:divBdr>
          <w:divsChild>
            <w:div w:id="2137019444">
              <w:marLeft w:val="0"/>
              <w:marRight w:val="0"/>
              <w:marTop w:val="0"/>
              <w:marBottom w:val="0"/>
              <w:divBdr>
                <w:top w:val="none" w:sz="0" w:space="0" w:color="auto"/>
                <w:left w:val="none" w:sz="0" w:space="0" w:color="auto"/>
                <w:bottom w:val="none" w:sz="0" w:space="0" w:color="auto"/>
                <w:right w:val="none" w:sz="0" w:space="0" w:color="auto"/>
              </w:divBdr>
            </w:div>
            <w:div w:id="1721712598">
              <w:marLeft w:val="0"/>
              <w:marRight w:val="0"/>
              <w:marTop w:val="0"/>
              <w:marBottom w:val="0"/>
              <w:divBdr>
                <w:top w:val="none" w:sz="0" w:space="0" w:color="auto"/>
                <w:left w:val="none" w:sz="0" w:space="0" w:color="auto"/>
                <w:bottom w:val="none" w:sz="0" w:space="0" w:color="auto"/>
                <w:right w:val="none" w:sz="0" w:space="0" w:color="auto"/>
              </w:divBdr>
            </w:div>
            <w:div w:id="67726761">
              <w:marLeft w:val="0"/>
              <w:marRight w:val="0"/>
              <w:marTop w:val="0"/>
              <w:marBottom w:val="0"/>
              <w:divBdr>
                <w:top w:val="none" w:sz="0" w:space="0" w:color="auto"/>
                <w:left w:val="none" w:sz="0" w:space="0" w:color="auto"/>
                <w:bottom w:val="none" w:sz="0" w:space="0" w:color="auto"/>
                <w:right w:val="none" w:sz="0" w:space="0" w:color="auto"/>
              </w:divBdr>
            </w:div>
            <w:div w:id="362024184">
              <w:marLeft w:val="0"/>
              <w:marRight w:val="0"/>
              <w:marTop w:val="0"/>
              <w:marBottom w:val="0"/>
              <w:divBdr>
                <w:top w:val="none" w:sz="0" w:space="0" w:color="auto"/>
                <w:left w:val="none" w:sz="0" w:space="0" w:color="auto"/>
                <w:bottom w:val="none" w:sz="0" w:space="0" w:color="auto"/>
                <w:right w:val="none" w:sz="0" w:space="0" w:color="auto"/>
              </w:divBdr>
            </w:div>
            <w:div w:id="479228386">
              <w:marLeft w:val="0"/>
              <w:marRight w:val="0"/>
              <w:marTop w:val="0"/>
              <w:marBottom w:val="0"/>
              <w:divBdr>
                <w:top w:val="none" w:sz="0" w:space="0" w:color="auto"/>
                <w:left w:val="none" w:sz="0" w:space="0" w:color="auto"/>
                <w:bottom w:val="none" w:sz="0" w:space="0" w:color="auto"/>
                <w:right w:val="none" w:sz="0" w:space="0" w:color="auto"/>
              </w:divBdr>
            </w:div>
            <w:div w:id="6290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4414">
      <w:bodyDiv w:val="1"/>
      <w:marLeft w:val="0"/>
      <w:marRight w:val="0"/>
      <w:marTop w:val="0"/>
      <w:marBottom w:val="0"/>
      <w:divBdr>
        <w:top w:val="none" w:sz="0" w:space="0" w:color="auto"/>
        <w:left w:val="none" w:sz="0" w:space="0" w:color="auto"/>
        <w:bottom w:val="none" w:sz="0" w:space="0" w:color="auto"/>
        <w:right w:val="none" w:sz="0" w:space="0" w:color="auto"/>
      </w:divBdr>
      <w:divsChild>
        <w:div w:id="1364207261">
          <w:marLeft w:val="0"/>
          <w:marRight w:val="0"/>
          <w:marTop w:val="0"/>
          <w:marBottom w:val="0"/>
          <w:divBdr>
            <w:top w:val="none" w:sz="0" w:space="0" w:color="auto"/>
            <w:left w:val="none" w:sz="0" w:space="0" w:color="auto"/>
            <w:bottom w:val="none" w:sz="0" w:space="0" w:color="auto"/>
            <w:right w:val="none" w:sz="0" w:space="0" w:color="auto"/>
          </w:divBdr>
          <w:divsChild>
            <w:div w:id="7621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1320">
      <w:bodyDiv w:val="1"/>
      <w:marLeft w:val="0"/>
      <w:marRight w:val="0"/>
      <w:marTop w:val="0"/>
      <w:marBottom w:val="0"/>
      <w:divBdr>
        <w:top w:val="none" w:sz="0" w:space="0" w:color="auto"/>
        <w:left w:val="none" w:sz="0" w:space="0" w:color="auto"/>
        <w:bottom w:val="none" w:sz="0" w:space="0" w:color="auto"/>
        <w:right w:val="none" w:sz="0" w:space="0" w:color="auto"/>
      </w:divBdr>
      <w:divsChild>
        <w:div w:id="201213780">
          <w:marLeft w:val="0"/>
          <w:marRight w:val="0"/>
          <w:marTop w:val="0"/>
          <w:marBottom w:val="0"/>
          <w:divBdr>
            <w:top w:val="none" w:sz="0" w:space="0" w:color="auto"/>
            <w:left w:val="none" w:sz="0" w:space="0" w:color="auto"/>
            <w:bottom w:val="none" w:sz="0" w:space="0" w:color="auto"/>
            <w:right w:val="none" w:sz="0" w:space="0" w:color="auto"/>
          </w:divBdr>
          <w:divsChild>
            <w:div w:id="754203726">
              <w:marLeft w:val="0"/>
              <w:marRight w:val="0"/>
              <w:marTop w:val="0"/>
              <w:marBottom w:val="0"/>
              <w:divBdr>
                <w:top w:val="none" w:sz="0" w:space="0" w:color="auto"/>
                <w:left w:val="none" w:sz="0" w:space="0" w:color="auto"/>
                <w:bottom w:val="none" w:sz="0" w:space="0" w:color="auto"/>
                <w:right w:val="none" w:sz="0" w:space="0" w:color="auto"/>
              </w:divBdr>
            </w:div>
            <w:div w:id="393234843">
              <w:marLeft w:val="0"/>
              <w:marRight w:val="0"/>
              <w:marTop w:val="0"/>
              <w:marBottom w:val="0"/>
              <w:divBdr>
                <w:top w:val="none" w:sz="0" w:space="0" w:color="auto"/>
                <w:left w:val="none" w:sz="0" w:space="0" w:color="auto"/>
                <w:bottom w:val="none" w:sz="0" w:space="0" w:color="auto"/>
                <w:right w:val="none" w:sz="0" w:space="0" w:color="auto"/>
              </w:divBdr>
            </w:div>
            <w:div w:id="15551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58954">
      <w:bodyDiv w:val="1"/>
      <w:marLeft w:val="0"/>
      <w:marRight w:val="0"/>
      <w:marTop w:val="0"/>
      <w:marBottom w:val="0"/>
      <w:divBdr>
        <w:top w:val="none" w:sz="0" w:space="0" w:color="auto"/>
        <w:left w:val="none" w:sz="0" w:space="0" w:color="auto"/>
        <w:bottom w:val="none" w:sz="0" w:space="0" w:color="auto"/>
        <w:right w:val="none" w:sz="0" w:space="0" w:color="auto"/>
      </w:divBdr>
      <w:divsChild>
        <w:div w:id="1121536955">
          <w:marLeft w:val="0"/>
          <w:marRight w:val="0"/>
          <w:marTop w:val="0"/>
          <w:marBottom w:val="0"/>
          <w:divBdr>
            <w:top w:val="none" w:sz="0" w:space="0" w:color="auto"/>
            <w:left w:val="none" w:sz="0" w:space="0" w:color="auto"/>
            <w:bottom w:val="none" w:sz="0" w:space="0" w:color="auto"/>
            <w:right w:val="none" w:sz="0" w:space="0" w:color="auto"/>
          </w:divBdr>
          <w:divsChild>
            <w:div w:id="138027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9863">
      <w:bodyDiv w:val="1"/>
      <w:marLeft w:val="0"/>
      <w:marRight w:val="0"/>
      <w:marTop w:val="0"/>
      <w:marBottom w:val="0"/>
      <w:divBdr>
        <w:top w:val="none" w:sz="0" w:space="0" w:color="auto"/>
        <w:left w:val="none" w:sz="0" w:space="0" w:color="auto"/>
        <w:bottom w:val="none" w:sz="0" w:space="0" w:color="auto"/>
        <w:right w:val="none" w:sz="0" w:space="0" w:color="auto"/>
      </w:divBdr>
    </w:div>
    <w:div w:id="2110587103">
      <w:bodyDiv w:val="1"/>
      <w:marLeft w:val="0"/>
      <w:marRight w:val="0"/>
      <w:marTop w:val="0"/>
      <w:marBottom w:val="0"/>
      <w:divBdr>
        <w:top w:val="none" w:sz="0" w:space="0" w:color="auto"/>
        <w:left w:val="none" w:sz="0" w:space="0" w:color="auto"/>
        <w:bottom w:val="none" w:sz="0" w:space="0" w:color="auto"/>
        <w:right w:val="none" w:sz="0" w:space="0" w:color="auto"/>
      </w:divBdr>
      <w:divsChild>
        <w:div w:id="517544785">
          <w:marLeft w:val="0"/>
          <w:marRight w:val="0"/>
          <w:marTop w:val="0"/>
          <w:marBottom w:val="0"/>
          <w:divBdr>
            <w:top w:val="none" w:sz="0" w:space="0" w:color="auto"/>
            <w:left w:val="none" w:sz="0" w:space="0" w:color="auto"/>
            <w:bottom w:val="none" w:sz="0" w:space="0" w:color="auto"/>
            <w:right w:val="none" w:sz="0" w:space="0" w:color="auto"/>
          </w:divBdr>
          <w:divsChild>
            <w:div w:id="1110129723">
              <w:marLeft w:val="0"/>
              <w:marRight w:val="0"/>
              <w:marTop w:val="0"/>
              <w:marBottom w:val="0"/>
              <w:divBdr>
                <w:top w:val="none" w:sz="0" w:space="0" w:color="auto"/>
                <w:left w:val="none" w:sz="0" w:space="0" w:color="auto"/>
                <w:bottom w:val="none" w:sz="0" w:space="0" w:color="auto"/>
                <w:right w:val="none" w:sz="0" w:space="0" w:color="auto"/>
              </w:divBdr>
            </w:div>
            <w:div w:id="999188871">
              <w:marLeft w:val="0"/>
              <w:marRight w:val="0"/>
              <w:marTop w:val="0"/>
              <w:marBottom w:val="0"/>
              <w:divBdr>
                <w:top w:val="none" w:sz="0" w:space="0" w:color="auto"/>
                <w:left w:val="none" w:sz="0" w:space="0" w:color="auto"/>
                <w:bottom w:val="none" w:sz="0" w:space="0" w:color="auto"/>
                <w:right w:val="none" w:sz="0" w:space="0" w:color="auto"/>
              </w:divBdr>
            </w:div>
            <w:div w:id="342056144">
              <w:marLeft w:val="0"/>
              <w:marRight w:val="0"/>
              <w:marTop w:val="0"/>
              <w:marBottom w:val="0"/>
              <w:divBdr>
                <w:top w:val="none" w:sz="0" w:space="0" w:color="auto"/>
                <w:left w:val="none" w:sz="0" w:space="0" w:color="auto"/>
                <w:bottom w:val="none" w:sz="0" w:space="0" w:color="auto"/>
                <w:right w:val="none" w:sz="0" w:space="0" w:color="auto"/>
              </w:divBdr>
            </w:div>
            <w:div w:id="1092165195">
              <w:marLeft w:val="0"/>
              <w:marRight w:val="0"/>
              <w:marTop w:val="0"/>
              <w:marBottom w:val="0"/>
              <w:divBdr>
                <w:top w:val="none" w:sz="0" w:space="0" w:color="auto"/>
                <w:left w:val="none" w:sz="0" w:space="0" w:color="auto"/>
                <w:bottom w:val="none" w:sz="0" w:space="0" w:color="auto"/>
                <w:right w:val="none" w:sz="0" w:space="0" w:color="auto"/>
              </w:divBdr>
            </w:div>
            <w:div w:id="1035734647">
              <w:marLeft w:val="0"/>
              <w:marRight w:val="0"/>
              <w:marTop w:val="0"/>
              <w:marBottom w:val="0"/>
              <w:divBdr>
                <w:top w:val="none" w:sz="0" w:space="0" w:color="auto"/>
                <w:left w:val="none" w:sz="0" w:space="0" w:color="auto"/>
                <w:bottom w:val="none" w:sz="0" w:space="0" w:color="auto"/>
                <w:right w:val="none" w:sz="0" w:space="0" w:color="auto"/>
              </w:divBdr>
            </w:div>
            <w:div w:id="2044404905">
              <w:marLeft w:val="0"/>
              <w:marRight w:val="0"/>
              <w:marTop w:val="0"/>
              <w:marBottom w:val="0"/>
              <w:divBdr>
                <w:top w:val="none" w:sz="0" w:space="0" w:color="auto"/>
                <w:left w:val="none" w:sz="0" w:space="0" w:color="auto"/>
                <w:bottom w:val="none" w:sz="0" w:space="0" w:color="auto"/>
                <w:right w:val="none" w:sz="0" w:space="0" w:color="auto"/>
              </w:divBdr>
            </w:div>
            <w:div w:id="1938978260">
              <w:marLeft w:val="0"/>
              <w:marRight w:val="0"/>
              <w:marTop w:val="0"/>
              <w:marBottom w:val="0"/>
              <w:divBdr>
                <w:top w:val="none" w:sz="0" w:space="0" w:color="auto"/>
                <w:left w:val="none" w:sz="0" w:space="0" w:color="auto"/>
                <w:bottom w:val="none" w:sz="0" w:space="0" w:color="auto"/>
                <w:right w:val="none" w:sz="0" w:space="0" w:color="auto"/>
              </w:divBdr>
            </w:div>
            <w:div w:id="173804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69400">
      <w:bodyDiv w:val="1"/>
      <w:marLeft w:val="0"/>
      <w:marRight w:val="0"/>
      <w:marTop w:val="0"/>
      <w:marBottom w:val="0"/>
      <w:divBdr>
        <w:top w:val="none" w:sz="0" w:space="0" w:color="auto"/>
        <w:left w:val="none" w:sz="0" w:space="0" w:color="auto"/>
        <w:bottom w:val="none" w:sz="0" w:space="0" w:color="auto"/>
        <w:right w:val="none" w:sz="0" w:space="0" w:color="auto"/>
      </w:divBdr>
      <w:divsChild>
        <w:div w:id="982082100">
          <w:marLeft w:val="0"/>
          <w:marRight w:val="0"/>
          <w:marTop w:val="0"/>
          <w:marBottom w:val="0"/>
          <w:divBdr>
            <w:top w:val="none" w:sz="0" w:space="0" w:color="auto"/>
            <w:left w:val="none" w:sz="0" w:space="0" w:color="auto"/>
            <w:bottom w:val="none" w:sz="0" w:space="0" w:color="auto"/>
            <w:right w:val="none" w:sz="0" w:space="0" w:color="auto"/>
          </w:divBdr>
          <w:divsChild>
            <w:div w:id="1400404001">
              <w:marLeft w:val="0"/>
              <w:marRight w:val="0"/>
              <w:marTop w:val="0"/>
              <w:marBottom w:val="0"/>
              <w:divBdr>
                <w:top w:val="none" w:sz="0" w:space="0" w:color="auto"/>
                <w:left w:val="none" w:sz="0" w:space="0" w:color="auto"/>
                <w:bottom w:val="none" w:sz="0" w:space="0" w:color="auto"/>
                <w:right w:val="none" w:sz="0" w:space="0" w:color="auto"/>
              </w:divBdr>
            </w:div>
            <w:div w:id="985359431">
              <w:marLeft w:val="0"/>
              <w:marRight w:val="0"/>
              <w:marTop w:val="0"/>
              <w:marBottom w:val="0"/>
              <w:divBdr>
                <w:top w:val="none" w:sz="0" w:space="0" w:color="auto"/>
                <w:left w:val="none" w:sz="0" w:space="0" w:color="auto"/>
                <w:bottom w:val="none" w:sz="0" w:space="0" w:color="auto"/>
                <w:right w:val="none" w:sz="0" w:space="0" w:color="auto"/>
              </w:divBdr>
            </w:div>
            <w:div w:id="199128422">
              <w:marLeft w:val="0"/>
              <w:marRight w:val="0"/>
              <w:marTop w:val="0"/>
              <w:marBottom w:val="0"/>
              <w:divBdr>
                <w:top w:val="none" w:sz="0" w:space="0" w:color="auto"/>
                <w:left w:val="none" w:sz="0" w:space="0" w:color="auto"/>
                <w:bottom w:val="none" w:sz="0" w:space="0" w:color="auto"/>
                <w:right w:val="none" w:sz="0" w:space="0" w:color="auto"/>
              </w:divBdr>
            </w:div>
            <w:div w:id="92089627">
              <w:marLeft w:val="0"/>
              <w:marRight w:val="0"/>
              <w:marTop w:val="0"/>
              <w:marBottom w:val="0"/>
              <w:divBdr>
                <w:top w:val="none" w:sz="0" w:space="0" w:color="auto"/>
                <w:left w:val="none" w:sz="0" w:space="0" w:color="auto"/>
                <w:bottom w:val="none" w:sz="0" w:space="0" w:color="auto"/>
                <w:right w:val="none" w:sz="0" w:space="0" w:color="auto"/>
              </w:divBdr>
            </w:div>
            <w:div w:id="147405550">
              <w:marLeft w:val="0"/>
              <w:marRight w:val="0"/>
              <w:marTop w:val="0"/>
              <w:marBottom w:val="0"/>
              <w:divBdr>
                <w:top w:val="none" w:sz="0" w:space="0" w:color="auto"/>
                <w:left w:val="none" w:sz="0" w:space="0" w:color="auto"/>
                <w:bottom w:val="none" w:sz="0" w:space="0" w:color="auto"/>
                <w:right w:val="none" w:sz="0" w:space="0" w:color="auto"/>
              </w:divBdr>
            </w:div>
            <w:div w:id="1288048033">
              <w:marLeft w:val="0"/>
              <w:marRight w:val="0"/>
              <w:marTop w:val="0"/>
              <w:marBottom w:val="0"/>
              <w:divBdr>
                <w:top w:val="none" w:sz="0" w:space="0" w:color="auto"/>
                <w:left w:val="none" w:sz="0" w:space="0" w:color="auto"/>
                <w:bottom w:val="none" w:sz="0" w:space="0" w:color="auto"/>
                <w:right w:val="none" w:sz="0" w:space="0" w:color="auto"/>
              </w:divBdr>
            </w:div>
            <w:div w:id="152412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www.w3schools.com/bootstrap/bootstrap_progressbars.asp" TargetMode="External"/><Relationship Id="rId21" Type="http://schemas.openxmlformats.org/officeDocument/2006/relationships/hyperlink" Target="http://api.jquery.com/jQuery"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api.thecatapi.com/v1/images/search?breed_ids=beng"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pilist.fun/api/cats"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api.jquery.com/ready" TargetMode="External"/><Relationship Id="rId28" Type="http://schemas.openxmlformats.org/officeDocument/2006/relationships/image" Target="media/image9.png"/><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www.w3schools.com/js/js_htmldom.asp"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api.jquery.com/addClass" TargetMode="Externa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P:\302%20-%20Modele%20RP%20-%20DREOSTI.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F8E132BA3A4852B2B89780D2CE9D17"/>
        <w:category>
          <w:name w:val="Général"/>
          <w:gallery w:val="placeholder"/>
        </w:category>
        <w:types>
          <w:type w:val="bbPlcHdr"/>
        </w:types>
        <w:behaviors>
          <w:behavior w:val="content"/>
        </w:behaviors>
        <w:guid w:val="{DF09FF6C-E5C0-4BA0-B2D3-95FFDDABFE69}"/>
      </w:docPartPr>
      <w:docPartBody>
        <w:p w:rsidR="00F108F6" w:rsidRDefault="00F108F6">
          <w:pPr>
            <w:pStyle w:val="90F8E132BA3A4852B2B89780D2CE9D17"/>
          </w:pPr>
          <w:r w:rsidRPr="00873A51">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F6"/>
    <w:rsid w:val="000430E6"/>
    <w:rsid w:val="00700D08"/>
    <w:rsid w:val="00866256"/>
    <w:rsid w:val="009A3C0B"/>
    <w:rsid w:val="00B0313A"/>
    <w:rsid w:val="00F108F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90F8E132BA3A4852B2B89780D2CE9D17">
    <w:name w:val="90F8E132BA3A4852B2B89780D2CE9D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25AAF-3817-412B-A3F2-C46253A7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302 - Modele RP - DREOSTI</Template>
  <TotalTime>0</TotalTime>
  <Pages>25</Pages>
  <Words>3222</Words>
  <Characters>17725</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Etat de Fribourg</Company>
  <LinksUpToDate>false</LinksUpToDate>
  <CharactersWithSpaces>20906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Dreosti Robin François Diego</dc:creator>
  <cp:keywords/>
  <dc:description/>
  <cp:lastModifiedBy>Dreosti Robin François Diego</cp:lastModifiedBy>
  <cp:revision>250</cp:revision>
  <cp:lastPrinted>2021-06-14T11:26:00Z</cp:lastPrinted>
  <dcterms:created xsi:type="dcterms:W3CDTF">2021-05-17T05:45:00Z</dcterms:created>
  <dcterms:modified xsi:type="dcterms:W3CDTF">2021-06-14T13:29:00Z</dcterms:modified>
</cp:coreProperties>
</file>